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el"/>
        <w:tblW w:w="0" w:type="auto"/>
        <w:jc w:val="left"/>
        <w:tblInd w:w="-709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811"/>
        <w:gridCol w:w="4179"/>
      </w:tblGrid>
      <w:tr w:rsidR="0037743C" w:rsidRPr="002D7227" w14:paraId="4112C6EB" w14:textId="77777777" w:rsidTr="00E23CDC">
        <w:trPr>
          <w:trHeight w:hRule="exact" w:val="9937"/>
          <w:tblHeader/>
          <w:jc w:val="left"/>
        </w:trPr>
        <w:tc>
          <w:tcPr>
            <w:tcW w:w="5104" w:type="dxa"/>
            <w:tcMar>
              <w:right w:w="432" w:type="dxa"/>
            </w:tcMar>
          </w:tcPr>
          <w:p w14:paraId="06735559" w14:textId="77777777" w:rsidR="00B32283" w:rsidRDefault="009E6F60" w:rsidP="00763438">
            <w:pPr>
              <w:spacing w:after="0"/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1613A62" wp14:editId="630FFA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3095625" cy="304800"/>
                      <wp:effectExtent l="0" t="0" r="3175" b="0"/>
                      <wp:wrapSquare wrapText="bothSides"/>
                      <wp:docPr id="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095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FA262" w14:textId="77777777" w:rsidR="00B83A78" w:rsidRDefault="00B83A78" w:rsidP="00FA44B4">
                                  <w:pPr>
                                    <w:jc w:val="center"/>
                                  </w:pPr>
                                  <w:r>
                                    <w:t>Handwerken Plus</w:t>
                                  </w:r>
                                </w:p>
                                <w:p w14:paraId="75558083" w14:textId="77777777" w:rsidR="00B83A78" w:rsidRDefault="00B83A78" w:rsidP="00FA44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613A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0;margin-top:.3pt;width:243.7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" fillcolor="#d2cae0 [1304]">
                      <v:path arrowok="t"/>
                      <v:textbox>
                        <w:txbxContent>
                          <w:p w14:paraId="648FA262" w14:textId="77777777" w:rsidR="00B83A78" w:rsidRDefault="00B83A78" w:rsidP="00FA44B4">
                            <w:pPr>
                              <w:jc w:val="center"/>
                            </w:pPr>
                            <w:r>
                              <w:t>Handwerken Plus</w:t>
                            </w:r>
                          </w:p>
                          <w:p w14:paraId="75558083" w14:textId="77777777" w:rsidR="00B83A78" w:rsidRDefault="00B83A78" w:rsidP="00FA44B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19DED35" w14:textId="77777777" w:rsidR="00B32283" w:rsidRDefault="00B32283" w:rsidP="00763438">
            <w:pPr>
              <w:spacing w:after="0"/>
            </w:pPr>
            <w:r>
              <w:t>Cursusleidster: Klaasje Mulder</w:t>
            </w:r>
          </w:p>
          <w:p w14:paraId="72A1D4BB" w14:textId="77777777" w:rsidR="00D15981" w:rsidRPr="00D15981" w:rsidRDefault="00D15981" w:rsidP="00763438">
            <w:pPr>
              <w:spacing w:after="0"/>
              <w:rPr>
                <w:color w:val="FF0000"/>
              </w:rPr>
            </w:pPr>
            <w:r>
              <w:t xml:space="preserve">Handwerken Plus: </w:t>
            </w:r>
            <w:r>
              <w:rPr>
                <w:color w:val="FF0000"/>
              </w:rPr>
              <w:t>minder regels, meer mogelijkheden!</w:t>
            </w:r>
          </w:p>
          <w:p w14:paraId="456AF8E7" w14:textId="77777777" w:rsidR="00B32283" w:rsidRPr="00D15981" w:rsidRDefault="00B32283" w:rsidP="00763438">
            <w:pPr>
              <w:spacing w:after="0"/>
              <w:rPr>
                <w:color w:val="000000" w:themeColor="text1"/>
              </w:rPr>
            </w:pPr>
            <w:r>
              <w:t xml:space="preserve"> </w:t>
            </w:r>
          </w:p>
          <w:p w14:paraId="33DB9035" w14:textId="77777777" w:rsidR="00763438" w:rsidRDefault="00E715A6" w:rsidP="00763438">
            <w:pPr>
              <w:spacing w:after="0"/>
            </w:pPr>
            <w:r>
              <w:t>Plaats: Raalte, Annahuis</w:t>
            </w:r>
          </w:p>
          <w:p w14:paraId="09381660" w14:textId="77777777" w:rsidR="00E715A6" w:rsidRDefault="00E715A6" w:rsidP="00763438">
            <w:pPr>
              <w:spacing w:after="0"/>
            </w:pPr>
            <w:r>
              <w:t>Data: 4 okt., 1 nov., 6 dec. 2022, 7 febr. en 7 maart 2023</w:t>
            </w:r>
          </w:p>
          <w:p w14:paraId="47BF218A" w14:textId="77777777" w:rsidR="00E715A6" w:rsidRDefault="00E715A6" w:rsidP="00763438">
            <w:pPr>
              <w:spacing w:after="0"/>
            </w:pPr>
            <w:r>
              <w:t>Tijd: 10 tot 12 uur</w:t>
            </w:r>
          </w:p>
          <w:p w14:paraId="0A767B9C" w14:textId="77777777" w:rsidR="00E715A6" w:rsidRDefault="00E715A6" w:rsidP="00763438">
            <w:pPr>
              <w:spacing w:after="0"/>
            </w:pPr>
            <w:r>
              <w:t>Kosten: €60,-, niet leden €75,-</w:t>
            </w:r>
          </w:p>
          <w:p w14:paraId="7E70C64B" w14:textId="77777777" w:rsidR="00763438" w:rsidRDefault="00763438" w:rsidP="00763438">
            <w:pPr>
              <w:spacing w:after="0"/>
              <w:rPr>
                <w:color w:val="FF0000"/>
              </w:rPr>
            </w:pPr>
          </w:p>
          <w:p w14:paraId="4774150B" w14:textId="77777777" w:rsidR="00FA44B4" w:rsidRDefault="00FA44B4" w:rsidP="00763438">
            <w:pPr>
              <w:spacing w:after="0"/>
              <w:rPr>
                <w:color w:val="FF0000"/>
              </w:rPr>
            </w:pPr>
          </w:p>
          <w:p w14:paraId="4B58331E" w14:textId="77777777" w:rsidR="00E81C4E" w:rsidRDefault="00E81C4E" w:rsidP="00763438">
            <w:pPr>
              <w:spacing w:after="0"/>
            </w:pPr>
          </w:p>
          <w:p w14:paraId="11ADE3DD" w14:textId="77777777" w:rsidR="00FA44B4" w:rsidRDefault="00582DC8" w:rsidP="00763438">
            <w:pPr>
              <w:spacing w:after="0"/>
            </w:pPr>
            <w:r>
              <w:rPr>
                <w:noProof/>
                <w:lang w:eastAsia="nl-NL"/>
              </w:rPr>
              <w:drawing>
                <wp:inline distT="0" distB="0" distL="0" distR="0" wp14:anchorId="6A09B729" wp14:editId="11C49FE0">
                  <wp:extent cx="2966720" cy="3890645"/>
                  <wp:effectExtent l="19050" t="0" r="5080" b="0"/>
                  <wp:docPr id="2" name="Afbeelding 1" descr="20220424_151458~4 klaas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4_151458~4 klaasj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38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B4038" w14:textId="77777777" w:rsidR="00FA44B4" w:rsidRDefault="00FA44B4" w:rsidP="00E81C4E">
            <w:pPr>
              <w:spacing w:after="0"/>
              <w:jc w:val="center"/>
            </w:pPr>
          </w:p>
          <w:p w14:paraId="65AB8141" w14:textId="77777777" w:rsidR="00E81C4E" w:rsidRDefault="00E81C4E" w:rsidP="00763438">
            <w:pPr>
              <w:spacing w:after="0"/>
            </w:pPr>
          </w:p>
          <w:p w14:paraId="7F8A7D71" w14:textId="77777777" w:rsidR="00E81C4E" w:rsidRDefault="00E81C4E" w:rsidP="00763438">
            <w:pPr>
              <w:spacing w:after="0"/>
            </w:pPr>
          </w:p>
          <w:p w14:paraId="7EFB484A" w14:textId="77777777" w:rsidR="00E81C4E" w:rsidRDefault="00E81C4E" w:rsidP="00763438">
            <w:pPr>
              <w:spacing w:after="0"/>
            </w:pPr>
          </w:p>
          <w:p w14:paraId="091142FC" w14:textId="77777777" w:rsidR="00BB7BC7" w:rsidRPr="00C006B1" w:rsidRDefault="00BB7BC7" w:rsidP="00763438">
            <w:pPr>
              <w:spacing w:after="0"/>
            </w:pPr>
          </w:p>
          <w:p w14:paraId="76437A03" w14:textId="77777777" w:rsidR="00C006B1" w:rsidRPr="00C006B1" w:rsidRDefault="00C006B1" w:rsidP="00763438">
            <w:pPr>
              <w:spacing w:after="0"/>
            </w:pPr>
          </w:p>
          <w:p w14:paraId="15ACB556" w14:textId="77777777" w:rsidR="00C006B1" w:rsidRPr="00C006B1" w:rsidRDefault="00C006B1" w:rsidP="00763438">
            <w:pPr>
              <w:spacing w:after="0"/>
            </w:pPr>
          </w:p>
          <w:p w14:paraId="1DB55B9E" w14:textId="77777777" w:rsidR="00763438" w:rsidRPr="00C006B1" w:rsidRDefault="00763438" w:rsidP="00763438">
            <w:pPr>
              <w:spacing w:after="0"/>
            </w:pPr>
          </w:p>
          <w:p w14:paraId="518878CA" w14:textId="77777777" w:rsidR="00763438" w:rsidRPr="00C006B1" w:rsidRDefault="00763438" w:rsidP="00763438">
            <w:pPr>
              <w:spacing w:after="0"/>
            </w:pPr>
          </w:p>
          <w:p w14:paraId="7B8EC6A7" w14:textId="77777777" w:rsidR="00763438" w:rsidRPr="00C006B1" w:rsidRDefault="00763438" w:rsidP="00763438">
            <w:pPr>
              <w:spacing w:after="0"/>
            </w:pPr>
          </w:p>
          <w:p w14:paraId="2F67FCBD" w14:textId="77777777" w:rsidR="00763438" w:rsidRPr="00C006B1" w:rsidRDefault="00763438" w:rsidP="00763438">
            <w:pPr>
              <w:spacing w:after="0"/>
            </w:pPr>
          </w:p>
          <w:p w14:paraId="4357B31B" w14:textId="77777777" w:rsidR="00763438" w:rsidRPr="00C006B1" w:rsidRDefault="00763438" w:rsidP="00763438">
            <w:pPr>
              <w:spacing w:after="0"/>
            </w:pPr>
          </w:p>
          <w:p w14:paraId="167EE17C" w14:textId="77777777" w:rsidR="00763438" w:rsidRPr="00C006B1" w:rsidRDefault="00763438" w:rsidP="00763438">
            <w:pPr>
              <w:spacing w:after="0"/>
            </w:pPr>
          </w:p>
          <w:p w14:paraId="1C9D2140" w14:textId="77777777" w:rsidR="00B32283" w:rsidRPr="00C006B1" w:rsidRDefault="00B32283" w:rsidP="00763438">
            <w:pPr>
              <w:spacing w:after="0"/>
            </w:pPr>
          </w:p>
          <w:p w14:paraId="53114780" w14:textId="77777777" w:rsidR="00B32283" w:rsidRPr="00C006B1" w:rsidRDefault="00B32283" w:rsidP="00763438">
            <w:pPr>
              <w:spacing w:after="0"/>
            </w:pPr>
          </w:p>
          <w:p w14:paraId="58F0DCA1" w14:textId="77777777" w:rsidR="00B32283" w:rsidRPr="00C006B1" w:rsidRDefault="00B32283" w:rsidP="00763438">
            <w:pPr>
              <w:spacing w:after="0"/>
            </w:pPr>
          </w:p>
        </w:tc>
        <w:tc>
          <w:tcPr>
            <w:tcW w:w="5811" w:type="dxa"/>
            <w:tcMar>
              <w:left w:w="432" w:type="dxa"/>
              <w:right w:w="432" w:type="dxa"/>
            </w:tcMar>
          </w:tcPr>
          <w:p w14:paraId="2B4CF23E" w14:textId="77777777" w:rsidR="00D92E72" w:rsidRDefault="009E6F60" w:rsidP="00D92E72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F361124" wp14:editId="77142E7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771775" cy="314325"/>
                      <wp:effectExtent l="0" t="0" r="0" b="3175"/>
                      <wp:wrapSquare wrapText="bothSides"/>
                      <wp:docPr id="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71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518B54" w14:textId="77777777" w:rsidR="00B83A78" w:rsidRDefault="00B83A78" w:rsidP="00810208">
                                  <w:pPr>
                                    <w:jc w:val="center"/>
                                  </w:pPr>
                                  <w:r>
                                    <w:t>Studiegroep textiel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61124" id="_x0000_s1027" type="#_x0000_t202" style="position:absolute;margin-left:-.5pt;margin-top:.3pt;width:218.2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" fillcolor="#d2cae0 [1304]">
                      <v:path arrowok="t"/>
                      <v:textbox>
                        <w:txbxContent>
                          <w:p w14:paraId="09518B54" w14:textId="77777777" w:rsidR="00B83A78" w:rsidRDefault="00B83A78" w:rsidP="00810208">
                            <w:pPr>
                              <w:jc w:val="center"/>
                            </w:pPr>
                            <w:r>
                              <w:t>Studiegroep textiel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0208">
              <w:t xml:space="preserve"> </w:t>
            </w:r>
          </w:p>
          <w:p w14:paraId="41F601A0" w14:textId="77777777" w:rsidR="00D92E72" w:rsidRDefault="00D92E72" w:rsidP="00763438">
            <w:pPr>
              <w:spacing w:after="0"/>
            </w:pPr>
          </w:p>
          <w:p w14:paraId="15A92D72" w14:textId="77777777" w:rsidR="00D92E72" w:rsidRDefault="00D92E72" w:rsidP="00763438">
            <w:pPr>
              <w:spacing w:after="0"/>
            </w:pPr>
          </w:p>
          <w:p w14:paraId="16412B7C" w14:textId="77777777" w:rsidR="00D92E72" w:rsidRDefault="00475544" w:rsidP="00763438">
            <w:pPr>
              <w:spacing w:after="0"/>
            </w:pPr>
            <w:r>
              <w:t>Cursusleidster: Stien Flipse</w:t>
            </w:r>
          </w:p>
          <w:p w14:paraId="5D2DE8F2" w14:textId="77777777" w:rsidR="00475544" w:rsidRDefault="00475544" w:rsidP="00763438">
            <w:pPr>
              <w:spacing w:after="0"/>
            </w:pPr>
          </w:p>
          <w:p w14:paraId="454E6EE5" w14:textId="77777777" w:rsidR="00810208" w:rsidRDefault="00810208" w:rsidP="00763438">
            <w:pPr>
              <w:spacing w:after="0"/>
            </w:pPr>
            <w:r>
              <w:t>Doel: Onderzoek</w:t>
            </w:r>
            <w:r w:rsidR="00BF7B53">
              <w:t xml:space="preserve"> en bewerken van materialen</w:t>
            </w:r>
          </w:p>
          <w:p w14:paraId="6D011F01" w14:textId="77777777" w:rsidR="00810208" w:rsidRDefault="00810208" w:rsidP="00763438">
            <w:pPr>
              <w:spacing w:after="0"/>
            </w:pPr>
            <w:r>
              <w:t>en bezoeken tentoonstellingen.</w:t>
            </w:r>
          </w:p>
          <w:p w14:paraId="5F0F6511" w14:textId="77777777" w:rsidR="00810208" w:rsidRDefault="00330339" w:rsidP="00763438">
            <w:pPr>
              <w:spacing w:after="0"/>
            </w:pPr>
            <w:r>
              <w:t>Plaats:   Raalte, Annahuis</w:t>
            </w:r>
          </w:p>
          <w:p w14:paraId="6CA5392E" w14:textId="77777777" w:rsidR="00810208" w:rsidRPr="00FA44B4" w:rsidRDefault="00582DC8" w:rsidP="00763438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Data:    18 </w:t>
            </w:r>
            <w:proofErr w:type="spellStart"/>
            <w:r>
              <w:rPr>
                <w:lang w:val="en-US"/>
              </w:rPr>
              <w:t>okt</w:t>
            </w:r>
            <w:proofErr w:type="spellEnd"/>
            <w:r>
              <w:rPr>
                <w:lang w:val="en-US"/>
              </w:rPr>
              <w:t>., 15 nov. 2022</w:t>
            </w:r>
          </w:p>
          <w:p w14:paraId="198F8B28" w14:textId="77777777" w:rsidR="00810208" w:rsidRDefault="00582DC8" w:rsidP="00763438">
            <w:pPr>
              <w:spacing w:after="0"/>
            </w:pPr>
            <w:r>
              <w:rPr>
                <w:lang w:val="en-US"/>
              </w:rPr>
              <w:t xml:space="preserve">            17 jan., 21 </w:t>
            </w:r>
            <w:proofErr w:type="spellStart"/>
            <w:r>
              <w:rPr>
                <w:lang w:val="en-US"/>
              </w:rPr>
              <w:t>febr</w:t>
            </w:r>
            <w:proofErr w:type="spellEnd"/>
            <w:r>
              <w:rPr>
                <w:lang w:val="en-US"/>
              </w:rPr>
              <w:t>. En 21</w:t>
            </w:r>
            <w:r w:rsidR="00810208" w:rsidRPr="00FA44B4">
              <w:rPr>
                <w:lang w:val="en-US"/>
              </w:rPr>
              <w:t xml:space="preserve"> </w:t>
            </w:r>
            <w:proofErr w:type="spellStart"/>
            <w:r w:rsidR="00810208" w:rsidRPr="00FA44B4">
              <w:rPr>
                <w:lang w:val="en-US"/>
              </w:rPr>
              <w:t>mrt</w:t>
            </w:r>
            <w:proofErr w:type="spellEnd"/>
            <w:r w:rsidR="00810208" w:rsidRPr="00FA44B4">
              <w:rPr>
                <w:lang w:val="en-US"/>
              </w:rPr>
              <w:t xml:space="preserve">.   </w:t>
            </w:r>
            <w:r>
              <w:t>2023</w:t>
            </w:r>
          </w:p>
          <w:p w14:paraId="32DA314F" w14:textId="77777777" w:rsidR="00810208" w:rsidRDefault="00810208" w:rsidP="00763438">
            <w:pPr>
              <w:spacing w:after="0"/>
            </w:pPr>
            <w:r>
              <w:t>Tijd:     10-12 uur</w:t>
            </w:r>
          </w:p>
          <w:p w14:paraId="77A26AE1" w14:textId="77777777" w:rsidR="00810208" w:rsidRDefault="00810208" w:rsidP="00763438">
            <w:pPr>
              <w:spacing w:after="0"/>
            </w:pPr>
            <w:r>
              <w:t xml:space="preserve">Kosten: </w:t>
            </w:r>
            <w:r w:rsidR="00582DC8">
              <w:t>€60, niet leden €75</w:t>
            </w:r>
          </w:p>
          <w:p w14:paraId="2CEB2902" w14:textId="77777777" w:rsidR="009E1FB9" w:rsidRDefault="009E1FB9" w:rsidP="00763438">
            <w:pPr>
              <w:spacing w:after="0"/>
            </w:pPr>
          </w:p>
          <w:p w14:paraId="54910186" w14:textId="77777777" w:rsidR="00582DC8" w:rsidRDefault="00582DC8" w:rsidP="00763438">
            <w:pPr>
              <w:spacing w:after="0"/>
            </w:pPr>
          </w:p>
          <w:p w14:paraId="59F45CAD" w14:textId="77777777" w:rsidR="00582DC8" w:rsidRDefault="009E6F60" w:rsidP="00763438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83C77D5" wp14:editId="5C48197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74930</wp:posOffset>
                      </wp:positionV>
                      <wp:extent cx="2647950" cy="257175"/>
                      <wp:effectExtent l="0" t="0" r="6350" b="0"/>
                      <wp:wrapSquare wrapText="bothSides"/>
                      <wp:docPr id="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647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313C6" w14:textId="77777777" w:rsidR="00B83A78" w:rsidRDefault="00B83A78" w:rsidP="00F86282">
                                  <w:pPr>
                                    <w:jc w:val="center"/>
                                  </w:pPr>
                                  <w:r>
                                    <w:t>Quilten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C77D5" id="_x0000_s1028" type="#_x0000_t202" style="position:absolute;margin-left:9.25pt;margin-top:5.9pt;width:208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" fillcolor="#d2cae0 [1304]">
                      <v:path arrowok="t"/>
                      <v:textbox>
                        <w:txbxContent>
                          <w:p w14:paraId="6D0313C6" w14:textId="77777777" w:rsidR="00B83A78" w:rsidRDefault="00B83A78" w:rsidP="00F86282">
                            <w:pPr>
                              <w:jc w:val="center"/>
                            </w:pPr>
                            <w:r>
                              <w:t>Quilten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944160" w14:textId="77777777" w:rsidR="00582DC8" w:rsidRDefault="00582DC8" w:rsidP="00763438">
            <w:pPr>
              <w:spacing w:after="0"/>
            </w:pPr>
          </w:p>
          <w:p w14:paraId="689CC242" w14:textId="77777777" w:rsidR="00083175" w:rsidRDefault="00083175" w:rsidP="00763438">
            <w:pPr>
              <w:spacing w:after="0"/>
            </w:pPr>
          </w:p>
          <w:p w14:paraId="60D55BA1" w14:textId="77777777" w:rsidR="00475544" w:rsidRDefault="00475544" w:rsidP="00763438">
            <w:pPr>
              <w:spacing w:after="0"/>
            </w:pPr>
            <w:r>
              <w:t>Cursusleidster: Stien Flipse</w:t>
            </w:r>
          </w:p>
          <w:p w14:paraId="742920C7" w14:textId="77777777" w:rsidR="00475544" w:rsidRDefault="00475544" w:rsidP="00763438">
            <w:pPr>
              <w:spacing w:after="0"/>
            </w:pPr>
          </w:p>
          <w:p w14:paraId="68DB64B5" w14:textId="77777777" w:rsidR="00F86282" w:rsidRDefault="00F86282" w:rsidP="00763438">
            <w:pPr>
              <w:spacing w:after="0"/>
            </w:pPr>
            <w:r>
              <w:t>Mola techniek uit Midden-Amerika.</w:t>
            </w:r>
          </w:p>
          <w:p w14:paraId="43B35BAE" w14:textId="77777777" w:rsidR="00F86282" w:rsidRDefault="00C8671D" w:rsidP="00763438">
            <w:pPr>
              <w:spacing w:after="0"/>
            </w:pPr>
            <w:r>
              <w:t>Plaats:   Raalte, Annahuis</w:t>
            </w:r>
          </w:p>
          <w:p w14:paraId="52D0F994" w14:textId="77777777" w:rsidR="00F86282" w:rsidRDefault="00C8671D" w:rsidP="00763438">
            <w:pPr>
              <w:spacing w:after="0"/>
            </w:pPr>
            <w:r>
              <w:t xml:space="preserve">Data:     </w:t>
            </w:r>
            <w:r w:rsidR="00304978">
              <w:t>12 en 19 jan., 2 feb. 2023</w:t>
            </w:r>
          </w:p>
          <w:p w14:paraId="360374AA" w14:textId="77777777" w:rsidR="00F86282" w:rsidRDefault="00F86282" w:rsidP="00763438">
            <w:pPr>
              <w:spacing w:after="0"/>
            </w:pPr>
            <w:r>
              <w:t>Tijd:      9.30-11.30 uur</w:t>
            </w:r>
          </w:p>
          <w:p w14:paraId="3D9F65B0" w14:textId="77777777" w:rsidR="00F86282" w:rsidRDefault="00304978" w:rsidP="00763438">
            <w:pPr>
              <w:spacing w:after="0"/>
            </w:pPr>
            <w:r>
              <w:t>Kosten:  €36, niet leden €45</w:t>
            </w:r>
            <w:r w:rsidR="00F86282">
              <w:t xml:space="preserve"> </w:t>
            </w:r>
          </w:p>
          <w:p w14:paraId="270CF92A" w14:textId="77777777" w:rsidR="00F86282" w:rsidRDefault="00F86282" w:rsidP="00763438">
            <w:pPr>
              <w:spacing w:after="0"/>
            </w:pPr>
          </w:p>
          <w:p w14:paraId="37BF8D23" w14:textId="77777777" w:rsidR="00F86282" w:rsidRPr="00C006B1" w:rsidRDefault="00083175" w:rsidP="002D7227">
            <w:pPr>
              <w:spacing w:after="0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2CDF37A" wp14:editId="12028C01">
                  <wp:extent cx="1695450" cy="1876425"/>
                  <wp:effectExtent l="19050" t="0" r="0" b="0"/>
                  <wp:docPr id="1" name="Afbeelding 0" descr="mola voor folder 22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a voor folder 22-2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5981">
              <w:t xml:space="preserve"> </w:t>
            </w:r>
          </w:p>
        </w:tc>
        <w:tc>
          <w:tcPr>
            <w:tcW w:w="4179" w:type="dxa"/>
            <w:tcMar>
              <w:left w:w="432" w:type="dxa"/>
            </w:tcMar>
          </w:tcPr>
          <w:p w14:paraId="4A963920" w14:textId="77777777" w:rsidR="00304978" w:rsidRDefault="009E6F60" w:rsidP="002D7227">
            <w:pPr>
              <w:pStyle w:val="Geenafstand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6C1BF6F" wp14:editId="5506FDD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13335</wp:posOffset>
                      </wp:positionV>
                      <wp:extent cx="2324100" cy="285750"/>
                      <wp:effectExtent l="0" t="0" r="0" b="6350"/>
                      <wp:wrapSquare wrapText="bothSides"/>
                      <wp:docPr id="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3241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BC93A" w14:textId="77777777" w:rsidR="00B83A78" w:rsidRDefault="00B83A78" w:rsidP="002D7227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Kimekomi</w:t>
                                  </w:r>
                                  <w:proofErr w:type="spellEnd"/>
                                  <w:r w:rsidR="00D5528E">
                                    <w:t>/Patchwork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1BF6F" id="_x0000_s1029" type="#_x0000_t202" style="position:absolute;margin-left:2.85pt;margin-top:1.05pt;width:183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" fillcolor="#d2cae0 [1304]">
                      <v:path arrowok="t"/>
                      <v:textbox>
                        <w:txbxContent>
                          <w:p w14:paraId="53ABC93A" w14:textId="77777777" w:rsidR="00B83A78" w:rsidRDefault="00B83A78" w:rsidP="002D7227">
                            <w:pPr>
                              <w:jc w:val="center"/>
                            </w:pPr>
                            <w:proofErr w:type="spellStart"/>
                            <w:r>
                              <w:t>Kimekomi</w:t>
                            </w:r>
                            <w:proofErr w:type="spellEnd"/>
                            <w:r w:rsidR="00D5528E">
                              <w:t>/Patchwork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01A706C" w14:textId="77777777" w:rsidR="00676D1E" w:rsidRDefault="00676D1E" w:rsidP="002D7227">
            <w:pPr>
              <w:pStyle w:val="Geenafstand"/>
            </w:pPr>
            <w:r>
              <w:t>Cursusleidster: Riek Kroeze</w:t>
            </w:r>
          </w:p>
          <w:p w14:paraId="11579303" w14:textId="77777777" w:rsidR="00475544" w:rsidRDefault="00475544" w:rsidP="002D7227">
            <w:pPr>
              <w:pStyle w:val="Geenafstand"/>
            </w:pPr>
          </w:p>
          <w:p w14:paraId="67AFA145" w14:textId="77777777" w:rsidR="002D7227" w:rsidRDefault="002D7227" w:rsidP="002D7227">
            <w:pPr>
              <w:pStyle w:val="Geenafstand"/>
            </w:pPr>
            <w:r>
              <w:t>De techniek nu met eigen materialen</w:t>
            </w:r>
          </w:p>
          <w:p w14:paraId="57CAD1B4" w14:textId="77777777" w:rsidR="002D7227" w:rsidRDefault="00676D1E" w:rsidP="002D7227">
            <w:pPr>
              <w:pStyle w:val="Geenafstand"/>
            </w:pPr>
            <w:r>
              <w:t>en stofjes.</w:t>
            </w:r>
          </w:p>
          <w:p w14:paraId="1ADBB930" w14:textId="77777777" w:rsidR="00676D1E" w:rsidRDefault="00676D1E" w:rsidP="002D7227">
            <w:pPr>
              <w:pStyle w:val="Geenafstand"/>
            </w:pPr>
            <w:r>
              <w:t>Je kunt je eigen ontwerp maken.</w:t>
            </w:r>
          </w:p>
          <w:p w14:paraId="7A5C3542" w14:textId="77777777" w:rsidR="00676D1E" w:rsidRDefault="00E1180E" w:rsidP="002D7227">
            <w:pPr>
              <w:pStyle w:val="Geenafstand"/>
            </w:pPr>
            <w:r>
              <w:t>Plaats:  Raalte</w:t>
            </w:r>
            <w:r w:rsidR="002C03DA">
              <w:t>, Annahuis</w:t>
            </w:r>
          </w:p>
          <w:p w14:paraId="3E74287A" w14:textId="77777777" w:rsidR="00676D1E" w:rsidRDefault="00E1180E" w:rsidP="002D7227">
            <w:pPr>
              <w:pStyle w:val="Geenafstand"/>
            </w:pPr>
            <w:r>
              <w:t>Datum: 30 nov. en 7 dec. 2022</w:t>
            </w:r>
          </w:p>
          <w:p w14:paraId="0941A1C5" w14:textId="77777777" w:rsidR="00676D1E" w:rsidRDefault="00E1180E" w:rsidP="002D7227">
            <w:pPr>
              <w:pStyle w:val="Geenafstand"/>
            </w:pPr>
            <w:r>
              <w:t>Tijd:      10</w:t>
            </w:r>
            <w:r w:rsidR="00676D1E">
              <w:t>-12 uur.</w:t>
            </w:r>
          </w:p>
          <w:p w14:paraId="35E7C70D" w14:textId="77777777" w:rsidR="00676D1E" w:rsidRDefault="00676D1E" w:rsidP="002D7227">
            <w:pPr>
              <w:pStyle w:val="Geenafstand"/>
            </w:pPr>
            <w:r>
              <w:t>Koste</w:t>
            </w:r>
            <w:r w:rsidR="00E1180E">
              <w:t>n:  €24, niet leden €30</w:t>
            </w:r>
          </w:p>
          <w:p w14:paraId="17CC1850" w14:textId="77777777" w:rsidR="001C40D2" w:rsidRDefault="001C40D2" w:rsidP="002D7227">
            <w:pPr>
              <w:pStyle w:val="Geenafstand"/>
            </w:pPr>
          </w:p>
          <w:p w14:paraId="0BCD7FB2" w14:textId="77777777" w:rsidR="001C40D2" w:rsidRDefault="001C40D2" w:rsidP="002D7227">
            <w:pPr>
              <w:pStyle w:val="Geenafstand"/>
            </w:pPr>
          </w:p>
          <w:p w14:paraId="65A87FD7" w14:textId="77777777" w:rsidR="001C40D2" w:rsidRDefault="001C40D2" w:rsidP="002D7227">
            <w:pPr>
              <w:pStyle w:val="Geenafstand"/>
            </w:pPr>
          </w:p>
          <w:p w14:paraId="0C3D5372" w14:textId="77777777" w:rsidR="001C40D2" w:rsidRDefault="001C40D2" w:rsidP="002D7227">
            <w:pPr>
              <w:pStyle w:val="Geenafstand"/>
            </w:pPr>
          </w:p>
          <w:p w14:paraId="27B6E4F4" w14:textId="77777777" w:rsidR="001C40D2" w:rsidRDefault="001C40D2" w:rsidP="002D7227">
            <w:pPr>
              <w:pStyle w:val="Geenafstand"/>
            </w:pPr>
          </w:p>
          <w:p w14:paraId="2E7A2262" w14:textId="77777777" w:rsidR="001C40D2" w:rsidRDefault="001C40D2" w:rsidP="002D7227">
            <w:pPr>
              <w:pStyle w:val="Geenafstand"/>
            </w:pPr>
          </w:p>
          <w:p w14:paraId="1E85D6DB" w14:textId="77777777" w:rsidR="00676D1E" w:rsidRDefault="00304978" w:rsidP="002D7227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51D9BA39" wp14:editId="28C9FFB0">
                  <wp:extent cx="2286000" cy="2333625"/>
                  <wp:effectExtent l="19050" t="0" r="0" b="0"/>
                  <wp:docPr id="22" name="Afbeelding 0" descr="20220420_161836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0_161836~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4" cy="233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04D74" w14:textId="77777777" w:rsidR="00676D1E" w:rsidRDefault="00676D1E" w:rsidP="00676D1E">
            <w:pPr>
              <w:pStyle w:val="Geenafstand"/>
              <w:jc w:val="center"/>
            </w:pPr>
          </w:p>
          <w:p w14:paraId="2DF80FF7" w14:textId="77777777" w:rsidR="00676D1E" w:rsidRDefault="00676D1E" w:rsidP="002D7227">
            <w:pPr>
              <w:pStyle w:val="Geenafstand"/>
            </w:pPr>
          </w:p>
          <w:p w14:paraId="208952BF" w14:textId="77777777" w:rsidR="00676D1E" w:rsidRDefault="00676D1E" w:rsidP="002D7227">
            <w:pPr>
              <w:pStyle w:val="Geenafstand"/>
            </w:pPr>
          </w:p>
          <w:p w14:paraId="4F381EF6" w14:textId="77777777" w:rsidR="00676D1E" w:rsidRDefault="00676D1E" w:rsidP="002D7227">
            <w:pPr>
              <w:pStyle w:val="Geenafstand"/>
            </w:pPr>
          </w:p>
          <w:p w14:paraId="37089856" w14:textId="77777777" w:rsidR="00676D1E" w:rsidRPr="002D7227" w:rsidRDefault="00676D1E" w:rsidP="002D7227">
            <w:pPr>
              <w:pStyle w:val="Geenafstand"/>
            </w:pPr>
          </w:p>
          <w:p w14:paraId="5FC8F455" w14:textId="77777777" w:rsidR="002D7227" w:rsidRPr="002D7227" w:rsidRDefault="002D7227" w:rsidP="002D7227">
            <w:pPr>
              <w:spacing w:before="240" w:after="100" w:afterAutospacing="1"/>
            </w:pPr>
          </w:p>
          <w:p w14:paraId="3B523998" w14:textId="77777777" w:rsidR="002D7227" w:rsidRPr="002D7227" w:rsidRDefault="002D7227" w:rsidP="002D7227">
            <w:pPr>
              <w:spacing w:before="240" w:after="100" w:afterAutospacing="1"/>
            </w:pPr>
          </w:p>
          <w:p w14:paraId="5C785874" w14:textId="77777777" w:rsidR="002D7227" w:rsidRPr="002D7227" w:rsidRDefault="002D7227" w:rsidP="002D7227">
            <w:pPr>
              <w:spacing w:before="240" w:after="100" w:afterAutospacing="1"/>
            </w:pPr>
          </w:p>
          <w:p w14:paraId="0FE64AFC" w14:textId="77777777" w:rsidR="002D7227" w:rsidRPr="002D7227" w:rsidRDefault="002D7227" w:rsidP="002D7227">
            <w:pPr>
              <w:spacing w:before="240" w:after="100" w:afterAutospacing="1"/>
            </w:pPr>
          </w:p>
          <w:p w14:paraId="10D76E28" w14:textId="77777777" w:rsidR="002D7227" w:rsidRPr="002D7227" w:rsidRDefault="002D7227" w:rsidP="002D7227">
            <w:pPr>
              <w:spacing w:before="240" w:after="100" w:afterAutospacing="1"/>
              <w:rPr>
                <w:rFonts w:asciiTheme="majorHAnsi" w:hAnsiTheme="majorHAnsi"/>
              </w:rPr>
            </w:pPr>
          </w:p>
          <w:p w14:paraId="33A9A862" w14:textId="77777777" w:rsidR="002D7227" w:rsidRPr="002D7227" w:rsidRDefault="002D7227" w:rsidP="002D7227">
            <w:pPr>
              <w:spacing w:after="0"/>
            </w:pPr>
          </w:p>
          <w:p w14:paraId="0EAD85C1" w14:textId="77777777" w:rsidR="002D7227" w:rsidRPr="002D7227" w:rsidRDefault="002D7227" w:rsidP="002D7227">
            <w:pPr>
              <w:spacing w:after="100" w:afterAutospacing="1"/>
            </w:pPr>
          </w:p>
          <w:p w14:paraId="31F101E6" w14:textId="77777777" w:rsidR="002D7227" w:rsidRPr="002D7227" w:rsidRDefault="002D7227" w:rsidP="002D7227">
            <w:pPr>
              <w:spacing w:after="100" w:afterAutospacing="1"/>
            </w:pPr>
          </w:p>
          <w:p w14:paraId="05E2A4A8" w14:textId="77777777" w:rsidR="002D7227" w:rsidRPr="002D7227" w:rsidRDefault="002D7227" w:rsidP="002D7227">
            <w:pPr>
              <w:spacing w:after="100" w:afterAutospacing="1"/>
            </w:pPr>
          </w:p>
          <w:p w14:paraId="62D37B2C" w14:textId="77777777" w:rsidR="002D7227" w:rsidRPr="002D7227" w:rsidRDefault="002D7227" w:rsidP="002D7227">
            <w:pPr>
              <w:spacing w:after="100" w:afterAutospacing="1"/>
            </w:pPr>
          </w:p>
          <w:p w14:paraId="66294563" w14:textId="77777777" w:rsidR="002D7227" w:rsidRPr="002D7227" w:rsidRDefault="002D7227" w:rsidP="00320D6C">
            <w:pPr>
              <w:spacing w:after="100" w:afterAutospacing="1"/>
            </w:pPr>
          </w:p>
          <w:p w14:paraId="5857D136" w14:textId="77777777" w:rsidR="00320D6C" w:rsidRPr="002D7227" w:rsidRDefault="00320D6C" w:rsidP="00320D6C">
            <w:pPr>
              <w:spacing w:after="100" w:afterAutospacing="1"/>
            </w:pPr>
          </w:p>
          <w:p w14:paraId="3C01F430" w14:textId="77777777" w:rsidR="00320D6C" w:rsidRPr="002D7227" w:rsidRDefault="00320D6C" w:rsidP="00320D6C">
            <w:pPr>
              <w:spacing w:after="100" w:afterAutospacing="1"/>
            </w:pPr>
          </w:p>
          <w:p w14:paraId="32019AAC" w14:textId="77777777" w:rsidR="00320D6C" w:rsidRPr="002D7227" w:rsidRDefault="00320D6C" w:rsidP="00320D6C">
            <w:pPr>
              <w:spacing w:after="100" w:afterAutospacing="1"/>
            </w:pPr>
          </w:p>
          <w:p w14:paraId="02978C09" w14:textId="77777777" w:rsidR="00320D6C" w:rsidRPr="002D7227" w:rsidRDefault="00320D6C" w:rsidP="00320D6C">
            <w:pPr>
              <w:spacing w:after="100" w:afterAutospacing="1"/>
            </w:pPr>
          </w:p>
          <w:p w14:paraId="0AE3D6B1" w14:textId="77777777" w:rsidR="00320D6C" w:rsidRPr="002D7227" w:rsidRDefault="00320D6C" w:rsidP="00320D6C">
            <w:pPr>
              <w:spacing w:after="100" w:afterAutospacing="1"/>
            </w:pPr>
          </w:p>
          <w:p w14:paraId="61AFF83A" w14:textId="77777777" w:rsidR="00320D6C" w:rsidRPr="002D7227" w:rsidRDefault="00320D6C" w:rsidP="00320D6C">
            <w:pPr>
              <w:spacing w:after="100" w:afterAutospacing="1"/>
            </w:pPr>
          </w:p>
          <w:p w14:paraId="36D2B52F" w14:textId="77777777" w:rsidR="00320D6C" w:rsidRPr="002D7227" w:rsidRDefault="00320D6C" w:rsidP="00320D6C"/>
          <w:p w14:paraId="4C7D9AC0" w14:textId="77777777" w:rsidR="00320D6C" w:rsidRPr="002D7227" w:rsidRDefault="00320D6C" w:rsidP="00320D6C"/>
          <w:p w14:paraId="09A686F4" w14:textId="77777777" w:rsidR="00320D6C" w:rsidRPr="002D7227" w:rsidRDefault="00320D6C" w:rsidP="00320D6C"/>
          <w:p w14:paraId="5493F1E4" w14:textId="77777777" w:rsidR="00320D6C" w:rsidRPr="002D7227" w:rsidRDefault="00320D6C" w:rsidP="00320D6C"/>
          <w:p w14:paraId="4AB39AF5" w14:textId="77777777" w:rsidR="00320D6C" w:rsidRPr="002D7227" w:rsidRDefault="00320D6C" w:rsidP="00320D6C"/>
          <w:p w14:paraId="674C8EC1" w14:textId="77777777" w:rsidR="00320D6C" w:rsidRPr="002D7227" w:rsidRDefault="00320D6C" w:rsidP="00320D6C"/>
          <w:p w14:paraId="7F0D7593" w14:textId="77777777" w:rsidR="00320D6C" w:rsidRPr="002D7227" w:rsidRDefault="00320D6C" w:rsidP="00320D6C"/>
          <w:p w14:paraId="42648515" w14:textId="77777777" w:rsidR="00320D6C" w:rsidRPr="002D7227" w:rsidRDefault="00320D6C" w:rsidP="00320D6C">
            <w:pPr>
              <w:spacing w:before="240"/>
            </w:pPr>
          </w:p>
          <w:p w14:paraId="25525A10" w14:textId="77777777" w:rsidR="00320D6C" w:rsidRPr="002D7227" w:rsidRDefault="00320D6C" w:rsidP="00320D6C"/>
          <w:p w14:paraId="6355CCB6" w14:textId="77777777" w:rsidR="00320D6C" w:rsidRPr="002D7227" w:rsidRDefault="00320D6C" w:rsidP="00320D6C">
            <w:pPr>
              <w:spacing w:after="0" w:line="276" w:lineRule="auto"/>
            </w:pPr>
          </w:p>
          <w:p w14:paraId="6D9B4518" w14:textId="77777777" w:rsidR="00320D6C" w:rsidRPr="002D7227" w:rsidRDefault="00320D6C" w:rsidP="00320D6C">
            <w:pPr>
              <w:spacing w:after="0"/>
            </w:pPr>
          </w:p>
          <w:p w14:paraId="78B6A7E5" w14:textId="77777777" w:rsidR="00320D6C" w:rsidRPr="002D7227" w:rsidRDefault="00320D6C" w:rsidP="009F1159"/>
          <w:p w14:paraId="1253F7E7" w14:textId="77777777" w:rsidR="00FA44B4" w:rsidRPr="002D7227" w:rsidRDefault="00FA44B4" w:rsidP="00FA44B4"/>
          <w:p w14:paraId="3A5A0833" w14:textId="77777777" w:rsidR="00FA44B4" w:rsidRPr="002D7227" w:rsidRDefault="00FA44B4" w:rsidP="00FA44B4"/>
          <w:p w14:paraId="2AF9579B" w14:textId="77777777" w:rsidR="00FA44B4" w:rsidRPr="002D7227" w:rsidRDefault="00FA44B4" w:rsidP="00FA44B4"/>
          <w:p w14:paraId="3AA2AF4C" w14:textId="77777777" w:rsidR="00FA44B4" w:rsidRPr="002D7227" w:rsidRDefault="00FA44B4" w:rsidP="00FA44B4"/>
          <w:p w14:paraId="0E2BD639" w14:textId="77777777" w:rsidR="00FA44B4" w:rsidRPr="002D7227" w:rsidRDefault="00FA44B4" w:rsidP="00FA44B4"/>
          <w:p w14:paraId="42C5F37E" w14:textId="77777777" w:rsidR="00FA44B4" w:rsidRPr="002D7227" w:rsidRDefault="00FA44B4" w:rsidP="00FA44B4"/>
          <w:p w14:paraId="3F1AF7C0" w14:textId="77777777" w:rsidR="00FA44B4" w:rsidRPr="002D7227" w:rsidRDefault="00FA44B4" w:rsidP="00FA44B4"/>
          <w:p w14:paraId="089F4577" w14:textId="77777777" w:rsidR="00FA44B4" w:rsidRPr="002D7227" w:rsidRDefault="00FA44B4" w:rsidP="00FA44B4"/>
          <w:p w14:paraId="613888FF" w14:textId="77777777" w:rsidR="00FA44B4" w:rsidRPr="002D7227" w:rsidRDefault="00FA44B4" w:rsidP="00FA44B4"/>
          <w:p w14:paraId="50EC8344" w14:textId="77777777" w:rsidR="00FA44B4" w:rsidRPr="002D7227" w:rsidRDefault="00FA44B4" w:rsidP="00FA44B4"/>
          <w:p w14:paraId="1C749F5F" w14:textId="77777777" w:rsidR="00FA44B4" w:rsidRPr="002D7227" w:rsidRDefault="00FA44B4" w:rsidP="00FA44B4"/>
        </w:tc>
      </w:tr>
      <w:tr w:rsidR="00FA44B4" w:rsidRPr="00E23CDC" w14:paraId="000863DE" w14:textId="77777777" w:rsidTr="00E23CDC">
        <w:trPr>
          <w:trHeight w:hRule="exact" w:val="9937"/>
          <w:tblHeader/>
          <w:jc w:val="left"/>
        </w:trPr>
        <w:tc>
          <w:tcPr>
            <w:tcW w:w="5104" w:type="dxa"/>
            <w:tcMar>
              <w:right w:w="432" w:type="dxa"/>
            </w:tcMar>
          </w:tcPr>
          <w:p w14:paraId="0866032F" w14:textId="77777777" w:rsidR="00FA44B4" w:rsidRDefault="009E6F60" w:rsidP="00763438">
            <w:pPr>
              <w:spacing w:after="0"/>
              <w:rPr>
                <w:noProof/>
              </w:rPr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862DAC0" wp14:editId="08461A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905125" cy="314325"/>
                      <wp:effectExtent l="0" t="0" r="3175" b="3175"/>
                      <wp:wrapSquare wrapText="bothSides"/>
                      <wp:docPr id="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905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11D28" w14:textId="77777777" w:rsidR="00B83A78" w:rsidRPr="008A17FC" w:rsidRDefault="00B83A78" w:rsidP="008A17FC">
                                  <w:pPr>
                                    <w:jc w:val="center"/>
                                  </w:pPr>
                                  <w:r>
                                    <w:t>Machinaal quilten.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2DAC0" id="_x0000_s1030" type="#_x0000_t202" style="position:absolute;margin-left:0;margin-top:0;width:228.75pt;height:2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" fillcolor="#d2cae0 [1304]">
                      <v:path arrowok="t"/>
                      <v:textbox>
                        <w:txbxContent>
                          <w:p w14:paraId="1F911D28" w14:textId="77777777" w:rsidR="00B83A78" w:rsidRPr="008A17FC" w:rsidRDefault="00B83A78" w:rsidP="008A17FC">
                            <w:pPr>
                              <w:jc w:val="center"/>
                            </w:pPr>
                            <w:r>
                              <w:t>Machinaal quilten.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A17FC">
              <w:rPr>
                <w:noProof/>
              </w:rPr>
              <w:t>Cursusleidster: Stien Flipse</w:t>
            </w:r>
          </w:p>
          <w:p w14:paraId="4C94E56F" w14:textId="77777777" w:rsidR="0072645F" w:rsidRDefault="0072645F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>Met de naaimachine leren doorpitten.</w:t>
            </w:r>
          </w:p>
          <w:p w14:paraId="0732B87B" w14:textId="77777777" w:rsidR="0072645F" w:rsidRDefault="00B83A78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>Plaats:    Raalte, Annahuis</w:t>
            </w:r>
          </w:p>
          <w:p w14:paraId="3FDC0267" w14:textId="77777777" w:rsidR="0072645F" w:rsidRDefault="00B83A78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>Datum:   23 november 2022</w:t>
            </w:r>
          </w:p>
          <w:p w14:paraId="7654FA56" w14:textId="77777777" w:rsidR="00B83A78" w:rsidRDefault="00B83A78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>Tijd:       10 tot</w:t>
            </w:r>
            <w:r w:rsidR="0072645F">
              <w:rPr>
                <w:noProof/>
              </w:rPr>
              <w:t xml:space="preserve"> 15 uur.</w:t>
            </w:r>
            <w:r>
              <w:rPr>
                <w:noProof/>
              </w:rPr>
              <w:t xml:space="preserve"> Inloop vanaf 9.30 om             </w:t>
            </w:r>
          </w:p>
          <w:p w14:paraId="3514BC0A" w14:textId="77777777" w:rsidR="0072645F" w:rsidRDefault="00B83A78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              om de machines aan te sluiten</w:t>
            </w:r>
          </w:p>
          <w:p w14:paraId="777E9CC7" w14:textId="77777777" w:rsidR="0072645F" w:rsidRDefault="0072645F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Kosten:   €25, niet leden €30 </w:t>
            </w:r>
          </w:p>
          <w:p w14:paraId="4F5173A1" w14:textId="77777777" w:rsidR="0072645F" w:rsidRDefault="0072645F" w:rsidP="00763438">
            <w:pPr>
              <w:spacing w:after="0"/>
              <w:rPr>
                <w:noProof/>
              </w:rPr>
            </w:pPr>
          </w:p>
          <w:p w14:paraId="02CDD2B7" w14:textId="77777777" w:rsidR="00D0560E" w:rsidRDefault="00D0560E" w:rsidP="00763438">
            <w:pPr>
              <w:spacing w:after="0"/>
              <w:rPr>
                <w:noProof/>
              </w:rPr>
            </w:pPr>
          </w:p>
          <w:p w14:paraId="2D19672F" w14:textId="77777777" w:rsidR="00F5200B" w:rsidRPr="008A17FC" w:rsidRDefault="00603900" w:rsidP="00B83A78">
            <w:pPr>
              <w:spacing w:after="0"/>
              <w:rPr>
                <w:noProof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36EF375" wp14:editId="427EA512">
                  <wp:extent cx="2966720" cy="3662680"/>
                  <wp:effectExtent l="19050" t="0" r="5080" b="0"/>
                  <wp:docPr id="3" name="Afbeelding 2" descr="IMG_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9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366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Mar>
              <w:left w:w="432" w:type="dxa"/>
              <w:right w:w="432" w:type="dxa"/>
            </w:tcMar>
          </w:tcPr>
          <w:p w14:paraId="42985277" w14:textId="77777777" w:rsidR="007869F9" w:rsidRDefault="009E6F60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F8F8E04" wp14:editId="0477171C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13335</wp:posOffset>
                      </wp:positionV>
                      <wp:extent cx="2838450" cy="342900"/>
                      <wp:effectExtent l="0" t="0" r="6350" b="0"/>
                      <wp:wrapSquare wrapText="bothSides"/>
                      <wp:docPr id="1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838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629BD7" w14:textId="77777777" w:rsidR="00B83A78" w:rsidRDefault="00603900" w:rsidP="007869F9">
                                  <w:pPr>
                                    <w:jc w:val="center"/>
                                  </w:pPr>
                                  <w:r>
                                    <w:t>Inspiratiedag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F8E04" id="_x0000_s1031" type="#_x0000_t202" style="position:absolute;margin-left:-1.25pt;margin-top:1.05pt;width:223.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" fillcolor="#d2cae0 [1304]">
                      <v:path arrowok="t"/>
                      <v:textbox>
                        <w:txbxContent>
                          <w:p w14:paraId="48629BD7" w14:textId="77777777" w:rsidR="00B83A78" w:rsidRDefault="00603900" w:rsidP="007869F9">
                            <w:pPr>
                              <w:jc w:val="center"/>
                            </w:pPr>
                            <w:r>
                              <w:t>Inspiratiedag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869F9">
              <w:rPr>
                <w:noProof/>
              </w:rPr>
              <w:t xml:space="preserve">Plaats:    </w:t>
            </w:r>
            <w:r w:rsidR="00003BB7">
              <w:rPr>
                <w:noProof/>
              </w:rPr>
              <w:t xml:space="preserve"> </w:t>
            </w:r>
            <w:r w:rsidR="007869F9">
              <w:rPr>
                <w:noProof/>
              </w:rPr>
              <w:t xml:space="preserve"> </w:t>
            </w:r>
            <w:r w:rsidR="00603900">
              <w:rPr>
                <w:noProof/>
              </w:rPr>
              <w:t>Raalte, Annahuis</w:t>
            </w:r>
          </w:p>
          <w:p w14:paraId="68A06849" w14:textId="77777777" w:rsidR="007869F9" w:rsidRDefault="00603900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>Datum:    29 september 2022</w:t>
            </w:r>
          </w:p>
          <w:p w14:paraId="6CCD962D" w14:textId="77777777" w:rsidR="007869F9" w:rsidRDefault="00603900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Tijd:        </w:t>
            </w:r>
            <w:r w:rsidR="009A38AA">
              <w:rPr>
                <w:noProof/>
              </w:rPr>
              <w:t>10 tot 15 uur.</w:t>
            </w:r>
          </w:p>
          <w:p w14:paraId="26073E80" w14:textId="77777777" w:rsidR="00EA3275" w:rsidRDefault="007869F9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Kosten:   </w:t>
            </w:r>
            <w:r w:rsidR="005030B3">
              <w:rPr>
                <w:noProof/>
              </w:rPr>
              <w:t xml:space="preserve"> €22,50, niet leden €27,50</w:t>
            </w:r>
          </w:p>
          <w:p w14:paraId="7EF57B9A" w14:textId="77777777" w:rsidR="00603900" w:rsidRDefault="00EA3275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                Dit is inclusief matrialen, koffie, thee </w:t>
            </w:r>
            <w:r w:rsidR="007869F9">
              <w:rPr>
                <w:noProof/>
              </w:rPr>
              <w:t xml:space="preserve"> </w:t>
            </w:r>
          </w:p>
          <w:p w14:paraId="2A93D19C" w14:textId="77777777" w:rsidR="00603900" w:rsidRDefault="00EA3275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                en soep.</w:t>
            </w:r>
          </w:p>
          <w:p w14:paraId="03DD2185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555BA89B" w14:textId="77777777" w:rsidR="005D3E2E" w:rsidRDefault="005D3E2E" w:rsidP="00763438">
            <w:pPr>
              <w:spacing w:after="0"/>
              <w:rPr>
                <w:noProof/>
              </w:rPr>
            </w:pPr>
          </w:p>
          <w:p w14:paraId="3860327A" w14:textId="77777777" w:rsidR="00603900" w:rsidRDefault="005941AB" w:rsidP="00763438">
            <w:pPr>
              <w:spacing w:after="0"/>
              <w:rPr>
                <w:noProof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147E734" wp14:editId="0E7D6EC4">
                  <wp:extent cx="1352073" cy="1590675"/>
                  <wp:effectExtent l="19050" t="0" r="477" b="0"/>
                  <wp:docPr id="12" name="Afbeelding 7" descr="20220427_122941(0)~3 gehaakte sterren inspd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27_122941(0)~3 gehaakte sterren inspdag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1881" cy="159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t xml:space="preserve"> </w:t>
            </w:r>
            <w:r>
              <w:rPr>
                <w:noProof/>
                <w:lang w:eastAsia="nl-NL"/>
              </w:rPr>
              <w:drawing>
                <wp:inline distT="0" distB="0" distL="0" distR="0" wp14:anchorId="7D0F0381" wp14:editId="440675CE">
                  <wp:extent cx="1368772" cy="1590675"/>
                  <wp:effectExtent l="19050" t="0" r="2828" b="0"/>
                  <wp:docPr id="11" name="Afbeelding 5" descr="geurzak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urzakj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2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D48F0" w14:textId="77777777" w:rsidR="00603900" w:rsidRDefault="005941AB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Gehaakte </w:t>
            </w:r>
            <w:r w:rsidR="00884C79">
              <w:rPr>
                <w:noProof/>
              </w:rPr>
              <w:t>sterren       Geurzakje blackwork</w:t>
            </w:r>
          </w:p>
          <w:p w14:paraId="2A63F821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5832D4C4" w14:textId="77777777" w:rsidR="00603900" w:rsidRDefault="00E7757F" w:rsidP="00E7757F">
            <w:pPr>
              <w:spacing w:after="0"/>
              <w:jc w:val="center"/>
              <w:rPr>
                <w:noProof/>
              </w:rPr>
            </w:pPr>
            <w:r w:rsidRPr="00E7757F">
              <w:rPr>
                <w:noProof/>
                <w:lang w:eastAsia="nl-NL"/>
              </w:rPr>
              <w:drawing>
                <wp:inline distT="0" distB="0" distL="0" distR="0" wp14:anchorId="46E2491C" wp14:editId="721B98E0">
                  <wp:extent cx="1352550" cy="1131089"/>
                  <wp:effectExtent l="19050" t="0" r="0" b="0"/>
                  <wp:docPr id="5" name="Afbeelding 4" descr="20220412_144340~2 inspiratiedag k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412_144340~2 inspiratiedag krans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3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947AF" w14:textId="77777777" w:rsidR="00603900" w:rsidRDefault="00E7757F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 w:rsidR="005941AB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Kerstkrans</w:t>
            </w:r>
          </w:p>
          <w:p w14:paraId="31DFCE4E" w14:textId="77777777" w:rsidR="00603900" w:rsidRDefault="00603900" w:rsidP="00E7757F">
            <w:pPr>
              <w:spacing w:after="0"/>
              <w:jc w:val="center"/>
              <w:rPr>
                <w:noProof/>
              </w:rPr>
            </w:pPr>
          </w:p>
          <w:p w14:paraId="71FA55FB" w14:textId="77777777" w:rsidR="00603900" w:rsidRDefault="00884C79" w:rsidP="00763438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5D3E2E">
              <w:rPr>
                <w:noProof/>
              </w:rPr>
              <w:t>Bij opgave geef je aan welk werkje je wil</w:t>
            </w:r>
            <w:r w:rsidR="002C214F">
              <w:rPr>
                <w:noProof/>
              </w:rPr>
              <w:t>t</w:t>
            </w:r>
            <w:r w:rsidR="005D3E2E">
              <w:rPr>
                <w:noProof/>
              </w:rPr>
              <w:t xml:space="preserve"> gaan doen. </w:t>
            </w:r>
          </w:p>
          <w:p w14:paraId="2BC1819C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3996083A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4BC668A5" w14:textId="77777777" w:rsidR="00884C79" w:rsidRDefault="00884C79" w:rsidP="00763438">
            <w:pPr>
              <w:spacing w:after="0"/>
              <w:rPr>
                <w:noProof/>
              </w:rPr>
            </w:pPr>
          </w:p>
          <w:p w14:paraId="15A95809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1CA31FCC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3907965F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73209C5E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451BA488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5083BBEA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68CCD6EC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155E108D" w14:textId="77777777" w:rsidR="00603900" w:rsidRDefault="00603900" w:rsidP="00763438">
            <w:pPr>
              <w:spacing w:after="0"/>
              <w:rPr>
                <w:noProof/>
              </w:rPr>
            </w:pPr>
          </w:p>
          <w:p w14:paraId="54ADAB84" w14:textId="77777777" w:rsidR="00593572" w:rsidRDefault="00593572" w:rsidP="00763438">
            <w:pPr>
              <w:spacing w:after="0"/>
              <w:rPr>
                <w:noProof/>
              </w:rPr>
            </w:pPr>
          </w:p>
          <w:p w14:paraId="2599CCEF" w14:textId="77777777" w:rsidR="00E23CDC" w:rsidRPr="00E23CDC" w:rsidRDefault="00E23CDC" w:rsidP="00603900">
            <w:pPr>
              <w:spacing w:after="0"/>
              <w:rPr>
                <w:noProof/>
              </w:rPr>
            </w:pPr>
          </w:p>
        </w:tc>
        <w:tc>
          <w:tcPr>
            <w:tcW w:w="4179" w:type="dxa"/>
            <w:tcMar>
              <w:left w:w="432" w:type="dxa"/>
            </w:tcMar>
          </w:tcPr>
          <w:p w14:paraId="1857A878" w14:textId="77777777" w:rsidR="002F2C20" w:rsidRDefault="00D10F0A" w:rsidP="00FA44B4">
            <w:pPr>
              <w:spacing w:after="0"/>
            </w:pPr>
            <w:r>
              <w:rPr>
                <w:noProof/>
                <w:lang w:eastAsia="nl-NL"/>
              </w:rPr>
              <w:drawing>
                <wp:inline distT="0" distB="0" distL="0" distR="0" wp14:anchorId="27C4C42F" wp14:editId="42A70DD3">
                  <wp:extent cx="2379345" cy="790575"/>
                  <wp:effectExtent l="0" t="0" r="1905" b="9525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logo vrouwen van nu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6CD8C" w14:textId="77777777" w:rsidR="002F2C20" w:rsidRDefault="002F2C20" w:rsidP="00FA44B4">
            <w:pPr>
              <w:spacing w:after="0"/>
            </w:pPr>
          </w:p>
          <w:p w14:paraId="3268586A" w14:textId="77777777" w:rsidR="002F2C20" w:rsidRDefault="00192CF5" w:rsidP="00192CF5">
            <w:pPr>
              <w:spacing w:after="0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DCA2DD3" wp14:editId="704CA6C8">
                  <wp:extent cx="1665631" cy="1734071"/>
                  <wp:effectExtent l="1905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oorpaginafoto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65631" cy="17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4AB5A" w14:textId="77777777" w:rsidR="002F2C20" w:rsidRDefault="002F2C20" w:rsidP="00FA44B4">
            <w:pPr>
              <w:spacing w:after="0"/>
            </w:pPr>
          </w:p>
          <w:p w14:paraId="7BFE9B85" w14:textId="77777777" w:rsidR="009A38AA" w:rsidRDefault="009A38AA" w:rsidP="00FA44B4">
            <w:pPr>
              <w:spacing w:after="0"/>
            </w:pPr>
          </w:p>
          <w:p w14:paraId="71A138DF" w14:textId="77777777" w:rsidR="002F2C20" w:rsidRDefault="002F2C20" w:rsidP="009A38AA">
            <w:pPr>
              <w:spacing w:after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Cursusaanbod</w:t>
            </w:r>
          </w:p>
          <w:p w14:paraId="510FB115" w14:textId="77777777" w:rsidR="00B72DEA" w:rsidRPr="00AC31DB" w:rsidRDefault="009A38AA" w:rsidP="00AC31DB">
            <w:pPr>
              <w:spacing w:after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2022 – 2023</w:t>
            </w:r>
          </w:p>
          <w:p w14:paraId="62094606" w14:textId="77777777" w:rsidR="00304978" w:rsidRDefault="00DF5A60" w:rsidP="00B72DEA">
            <w:pPr>
              <w:spacing w:after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Opgave cu</w:t>
            </w:r>
            <w:r w:rsidR="00E7757F">
              <w:rPr>
                <w:noProof/>
                <w:sz w:val="22"/>
                <w:szCs w:val="22"/>
              </w:rPr>
              <w:t>rsussen en de inspiratiedag vòòr</w:t>
            </w:r>
            <w:r w:rsidR="00304978">
              <w:rPr>
                <w:noProof/>
                <w:sz w:val="22"/>
                <w:szCs w:val="22"/>
              </w:rPr>
              <w:t xml:space="preserve"> 15 september.</w:t>
            </w:r>
          </w:p>
          <w:p w14:paraId="18D03464" w14:textId="4491B43E" w:rsidR="00304978" w:rsidRDefault="00304978" w:rsidP="00B72DEA">
            <w:pPr>
              <w:spacing w:after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Info en opgave:</w:t>
            </w:r>
            <w:r w:rsidR="00475544">
              <w:rPr>
                <w:noProof/>
                <w:sz w:val="22"/>
                <w:szCs w:val="22"/>
              </w:rPr>
              <w:t xml:space="preserve"> </w:t>
            </w:r>
            <w:r w:rsidR="00841C60">
              <w:rPr>
                <w:noProof/>
                <w:sz w:val="22"/>
                <w:szCs w:val="22"/>
              </w:rPr>
              <w:t>Riet Otten</w:t>
            </w:r>
          </w:p>
          <w:p w14:paraId="34387DAD" w14:textId="77777777" w:rsidR="00033261" w:rsidRDefault="00E7757F" w:rsidP="00B72DEA">
            <w:pPr>
              <w:spacing w:after="0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>h</w:t>
            </w:r>
            <w:r w:rsidR="00304978" w:rsidRPr="00304978">
              <w:rPr>
                <w:noProof/>
                <w:color w:val="FF0000"/>
                <w:sz w:val="22"/>
                <w:szCs w:val="22"/>
              </w:rPr>
              <w:t>andwerkcommissie.overijssel@</w:t>
            </w:r>
          </w:p>
          <w:p w14:paraId="06769C80" w14:textId="65316D3C" w:rsidR="00304978" w:rsidRDefault="00304978" w:rsidP="00B72DEA">
            <w:pPr>
              <w:spacing w:after="0"/>
              <w:rPr>
                <w:noProof/>
                <w:color w:val="FF0000"/>
                <w:sz w:val="22"/>
                <w:szCs w:val="22"/>
              </w:rPr>
            </w:pPr>
            <w:r w:rsidRPr="00304978">
              <w:rPr>
                <w:noProof/>
                <w:color w:val="FF0000"/>
                <w:sz w:val="22"/>
                <w:szCs w:val="22"/>
              </w:rPr>
              <w:t>gmail.com</w:t>
            </w:r>
          </w:p>
          <w:p w14:paraId="364D5D43" w14:textId="77777777" w:rsidR="00841C60" w:rsidRDefault="00304978" w:rsidP="00B72DEA">
            <w:pPr>
              <w:spacing w:after="0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Tel. </w:t>
            </w:r>
            <w:r w:rsidR="00841C60">
              <w:rPr>
                <w:noProof/>
                <w:color w:val="FF0000"/>
                <w:sz w:val="22"/>
                <w:szCs w:val="22"/>
              </w:rPr>
              <w:t xml:space="preserve">0572 381849 of </w:t>
            </w:r>
          </w:p>
          <w:p w14:paraId="0F5E8882" w14:textId="34F0633E" w:rsidR="00304978" w:rsidRDefault="00033261" w:rsidP="00B72DEA">
            <w:pPr>
              <w:spacing w:after="0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</w:t>
            </w:r>
            <w:r w:rsidR="00841C60">
              <w:rPr>
                <w:noProof/>
                <w:color w:val="FF0000"/>
                <w:sz w:val="22"/>
                <w:szCs w:val="22"/>
              </w:rPr>
              <w:t>06 11 74 37 22</w:t>
            </w:r>
          </w:p>
          <w:p w14:paraId="38A7AAEF" w14:textId="77777777" w:rsidR="00AC31DB" w:rsidRDefault="00AC31DB" w:rsidP="00B72DEA">
            <w:pPr>
              <w:spacing w:after="0"/>
              <w:rPr>
                <w:noProof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t>Kosten dienen tegelijk met opgave te wor</w:t>
            </w:r>
            <w:r w:rsidR="002569CB">
              <w:rPr>
                <w:noProof/>
                <w:color w:val="000000" w:themeColor="text1"/>
                <w:sz w:val="22"/>
                <w:szCs w:val="22"/>
              </w:rPr>
              <w:t>den overgemaakt op rekeningnumm</w:t>
            </w:r>
            <w:r>
              <w:rPr>
                <w:noProof/>
                <w:color w:val="000000" w:themeColor="text1"/>
                <w:sz w:val="22"/>
                <w:szCs w:val="22"/>
              </w:rPr>
              <w:t>er:</w:t>
            </w:r>
          </w:p>
          <w:p w14:paraId="13556626" w14:textId="77777777" w:rsidR="00AC31DB" w:rsidRDefault="00AC31DB" w:rsidP="00B72DEA">
            <w:pPr>
              <w:spacing w:after="0"/>
              <w:rPr>
                <w:noProof/>
                <w:color w:val="FF0000"/>
                <w:sz w:val="22"/>
                <w:szCs w:val="22"/>
              </w:rPr>
            </w:pPr>
            <w:r w:rsidRPr="00AC31DB">
              <w:rPr>
                <w:noProof/>
                <w:color w:val="FF0000"/>
                <w:sz w:val="22"/>
                <w:szCs w:val="22"/>
              </w:rPr>
              <w:t>NL70RABO 032 85 44 876 t.n.v. Handwerkcommissie  Overijssel</w:t>
            </w:r>
          </w:p>
          <w:p w14:paraId="4E3C72AE" w14:textId="77777777" w:rsidR="00AC31DB" w:rsidRPr="00AC31DB" w:rsidRDefault="002C03DA" w:rsidP="00B72DEA">
            <w:pPr>
              <w:spacing w:after="0"/>
              <w:rPr>
                <w:noProof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t>o.v.v. naam, adres en bet</w:t>
            </w:r>
            <w:r w:rsidR="00AC31DB">
              <w:rPr>
                <w:noProof/>
                <w:color w:val="000000" w:themeColor="text1"/>
                <w:sz w:val="22"/>
                <w:szCs w:val="22"/>
              </w:rPr>
              <w:t>reffende cursus.</w:t>
            </w:r>
          </w:p>
        </w:tc>
      </w:tr>
    </w:tbl>
    <w:p w14:paraId="5CEBE947" w14:textId="77777777" w:rsidR="00ED7C90" w:rsidRPr="00E23CDC" w:rsidRDefault="00ED7C90" w:rsidP="002F2C20">
      <w:pPr>
        <w:pStyle w:val="Geenafstand"/>
        <w:rPr>
          <w:sz w:val="6"/>
        </w:rPr>
      </w:pPr>
    </w:p>
    <w:sectPr w:rsidR="00ED7C90" w:rsidRPr="00E23CDC" w:rsidSect="00F647D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E6FEB" w14:textId="77777777" w:rsidR="00553843" w:rsidRDefault="00553843" w:rsidP="0037743C">
      <w:pPr>
        <w:spacing w:after="0"/>
      </w:pPr>
      <w:r>
        <w:separator/>
      </w:r>
    </w:p>
  </w:endnote>
  <w:endnote w:type="continuationSeparator" w:id="0">
    <w:p w14:paraId="2D00E425" w14:textId="77777777" w:rsidR="00553843" w:rsidRDefault="00553843" w:rsidP="003774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702D0" w14:textId="77777777" w:rsidR="00B83A78" w:rsidRDefault="00B83A7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CC8E" w14:textId="77777777" w:rsidR="00B83A78" w:rsidRPr="00AA5DA0" w:rsidRDefault="009E6F60">
    <w:pPr>
      <w:pStyle w:val="Voettekst"/>
    </w:pPr>
    <w:r>
      <w:rPr>
        <w:noProof/>
        <w:lang w:bidi="nl-NL"/>
      </w:rPr>
      <mc:AlternateContent>
        <mc:Choice Requires="wps">
          <w:drawing>
            <wp:inline distT="0" distB="0" distL="0" distR="0" wp14:anchorId="669E103C" wp14:editId="67BE3123">
              <wp:extent cx="9135110" cy="137160"/>
              <wp:effectExtent l="0" t="0" r="0" b="0"/>
              <wp:docPr id="10" name="Rechthoek voor voettekst voor vervolg" descr="Rechthoek voor voettekst voor vervol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3511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60E44E1" id="Rechthoek voor voettekst voor vervolg" o:spid="_x0000_s1026" alt="Rechthoek voor voettekst voor vervolg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" fillcolor="#2b7370 [1604]" stroked="f" strokeweight="1pt">
              <v:path arrowok="t"/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5C55" w14:textId="77777777" w:rsidR="00B83A78" w:rsidRPr="000E2C45" w:rsidRDefault="009E6F60" w:rsidP="000E2C45">
    <w:pPr>
      <w:pStyle w:val="Voettekst"/>
      <w:tabs>
        <w:tab w:val="left" w:pos="10513"/>
      </w:tabs>
    </w:pPr>
    <w:r>
      <w:rPr>
        <w:rFonts w:asciiTheme="majorHAnsi" w:eastAsiaTheme="majorEastAsia" w:hAnsiTheme="majorHAnsi" w:cstheme="majorBidi"/>
        <w:noProof/>
        <w:color w:val="74CBC8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E1ABFB" wp14:editId="066FECC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540" b="5715"/>
              <wp:wrapNone/>
              <wp:docPr id="452" name="Rechthoe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98AB2CD" id="Rechthoe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" filled="f" strokecolor="#727272 [1614]" strokeweight="1.25pt">
              <v:path arrowok="t"/>
              <w10:wrap anchorx="page" anchory="page"/>
            </v:rect>
          </w:pict>
        </mc:Fallback>
      </mc:AlternateContent>
    </w:r>
    <w:r w:rsidR="00B83A78" w:rsidRPr="00954175">
      <w:rPr>
        <w:rFonts w:asciiTheme="majorHAnsi" w:eastAsiaTheme="majorEastAsia" w:hAnsiTheme="majorHAnsi" w:cstheme="majorBidi"/>
        <w:color w:val="74CBC8" w:themeColor="accent1"/>
      </w:rPr>
      <w:t xml:space="preserve"> pag. </w:t>
    </w:r>
    <w:r w:rsidR="003F173D" w:rsidRPr="00954175">
      <w:rPr>
        <w:rFonts w:asciiTheme="majorHAnsi" w:eastAsiaTheme="majorEastAsia" w:hAnsiTheme="majorHAnsi" w:cstheme="majorBidi"/>
        <w:color w:val="74CBC8" w:themeColor="accent1"/>
      </w:rPr>
      <w:fldChar w:fldCharType="begin"/>
    </w:r>
    <w:r w:rsidR="00B83A78" w:rsidRPr="00954175">
      <w:rPr>
        <w:rFonts w:asciiTheme="majorHAnsi" w:eastAsiaTheme="majorEastAsia" w:hAnsiTheme="majorHAnsi" w:cstheme="majorBidi"/>
        <w:color w:val="74CBC8" w:themeColor="accent1"/>
      </w:rPr>
      <w:instrText>PAGE    \* MERGEFORMAT</w:instrText>
    </w:r>
    <w:r w:rsidR="003F173D" w:rsidRPr="00954175">
      <w:rPr>
        <w:rFonts w:asciiTheme="majorHAnsi" w:eastAsiaTheme="majorEastAsia" w:hAnsiTheme="majorHAnsi" w:cstheme="majorBidi"/>
        <w:color w:val="74CBC8" w:themeColor="accent1"/>
      </w:rPr>
      <w:fldChar w:fldCharType="separate"/>
    </w:r>
    <w:r w:rsidR="00330339">
      <w:rPr>
        <w:rFonts w:asciiTheme="majorHAnsi" w:eastAsiaTheme="majorEastAsia" w:hAnsiTheme="majorHAnsi" w:cstheme="majorBidi"/>
        <w:noProof/>
        <w:color w:val="74CBC8" w:themeColor="accent1"/>
      </w:rPr>
      <w:t>1</w:t>
    </w:r>
    <w:r w:rsidR="003F173D" w:rsidRPr="00954175">
      <w:rPr>
        <w:rFonts w:asciiTheme="majorHAnsi" w:eastAsiaTheme="majorEastAsia" w:hAnsiTheme="majorHAnsi" w:cstheme="majorBidi"/>
        <w:color w:val="74CBC8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DEEA7" w14:textId="77777777" w:rsidR="00553843" w:rsidRDefault="00553843" w:rsidP="0037743C">
      <w:pPr>
        <w:spacing w:after="0"/>
      </w:pPr>
      <w:r>
        <w:separator/>
      </w:r>
    </w:p>
  </w:footnote>
  <w:footnote w:type="continuationSeparator" w:id="0">
    <w:p w14:paraId="0DB2D150" w14:textId="77777777" w:rsidR="00553843" w:rsidRDefault="00553843" w:rsidP="003774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17EA" w14:textId="77777777" w:rsidR="00B83A78" w:rsidRDefault="00B83A7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3715" w14:textId="77777777" w:rsidR="00B83A78" w:rsidRDefault="00B83A7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7584" w14:textId="77777777" w:rsidR="00B83A78" w:rsidRDefault="00B83A7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F650B1C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31746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A3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04902931">
    <w:abstractNumId w:val="9"/>
  </w:num>
  <w:num w:numId="2" w16cid:durableId="1365444909">
    <w:abstractNumId w:val="9"/>
    <w:lvlOverride w:ilvl="0">
      <w:startOverride w:val="1"/>
    </w:lvlOverride>
  </w:num>
  <w:num w:numId="3" w16cid:durableId="291601318">
    <w:abstractNumId w:val="9"/>
    <w:lvlOverride w:ilvl="0">
      <w:startOverride w:val="1"/>
    </w:lvlOverride>
  </w:num>
  <w:num w:numId="4" w16cid:durableId="2118475277">
    <w:abstractNumId w:val="8"/>
  </w:num>
  <w:num w:numId="5" w16cid:durableId="586885481">
    <w:abstractNumId w:val="9"/>
    <w:lvlOverride w:ilvl="0">
      <w:startOverride w:val="1"/>
    </w:lvlOverride>
  </w:num>
  <w:num w:numId="6" w16cid:durableId="1169831728">
    <w:abstractNumId w:val="7"/>
  </w:num>
  <w:num w:numId="7" w16cid:durableId="1844469645">
    <w:abstractNumId w:val="6"/>
  </w:num>
  <w:num w:numId="8" w16cid:durableId="316763222">
    <w:abstractNumId w:val="5"/>
  </w:num>
  <w:num w:numId="9" w16cid:durableId="1067997411">
    <w:abstractNumId w:val="4"/>
  </w:num>
  <w:num w:numId="10" w16cid:durableId="286349895">
    <w:abstractNumId w:val="3"/>
  </w:num>
  <w:num w:numId="11" w16cid:durableId="254754646">
    <w:abstractNumId w:val="2"/>
  </w:num>
  <w:num w:numId="12" w16cid:durableId="803155276">
    <w:abstractNumId w:val="1"/>
  </w:num>
  <w:num w:numId="13" w16cid:durableId="1247111242">
    <w:abstractNumId w:val="0"/>
  </w:num>
  <w:num w:numId="14" w16cid:durableId="887762080">
    <w:abstractNumId w:val="12"/>
  </w:num>
  <w:num w:numId="15" w16cid:durableId="1256789112">
    <w:abstractNumId w:val="13"/>
  </w:num>
  <w:num w:numId="16" w16cid:durableId="1443459094">
    <w:abstractNumId w:val="11"/>
  </w:num>
  <w:num w:numId="17" w16cid:durableId="759642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removePersonalInformation/>
  <w:removeDateAndTime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83"/>
    <w:rsid w:val="00003BB7"/>
    <w:rsid w:val="00016C11"/>
    <w:rsid w:val="00033261"/>
    <w:rsid w:val="000425F6"/>
    <w:rsid w:val="00075279"/>
    <w:rsid w:val="00083175"/>
    <w:rsid w:val="000A7E75"/>
    <w:rsid w:val="000C5C43"/>
    <w:rsid w:val="000E0939"/>
    <w:rsid w:val="000E2C45"/>
    <w:rsid w:val="00192CF5"/>
    <w:rsid w:val="001C40D2"/>
    <w:rsid w:val="00206800"/>
    <w:rsid w:val="002569CB"/>
    <w:rsid w:val="00271106"/>
    <w:rsid w:val="00275195"/>
    <w:rsid w:val="002C03DA"/>
    <w:rsid w:val="002C214F"/>
    <w:rsid w:val="002D065B"/>
    <w:rsid w:val="002D2224"/>
    <w:rsid w:val="002D7227"/>
    <w:rsid w:val="002F2C20"/>
    <w:rsid w:val="002F5ECB"/>
    <w:rsid w:val="00304978"/>
    <w:rsid w:val="00320D6C"/>
    <w:rsid w:val="003270C5"/>
    <w:rsid w:val="00330339"/>
    <w:rsid w:val="003309C2"/>
    <w:rsid w:val="00361398"/>
    <w:rsid w:val="0037743C"/>
    <w:rsid w:val="003965AC"/>
    <w:rsid w:val="003C2FC1"/>
    <w:rsid w:val="003E1CC0"/>
    <w:rsid w:val="003E1E9B"/>
    <w:rsid w:val="003F173D"/>
    <w:rsid w:val="00400FAF"/>
    <w:rsid w:val="00425687"/>
    <w:rsid w:val="00430CDE"/>
    <w:rsid w:val="004439D1"/>
    <w:rsid w:val="004721A0"/>
    <w:rsid w:val="00475544"/>
    <w:rsid w:val="0048709F"/>
    <w:rsid w:val="004B52BC"/>
    <w:rsid w:val="005030B3"/>
    <w:rsid w:val="00523273"/>
    <w:rsid w:val="00553843"/>
    <w:rsid w:val="00554DA8"/>
    <w:rsid w:val="00555FE1"/>
    <w:rsid w:val="00582DC8"/>
    <w:rsid w:val="00593572"/>
    <w:rsid w:val="005941AB"/>
    <w:rsid w:val="005D3E2E"/>
    <w:rsid w:val="005F496D"/>
    <w:rsid w:val="00603900"/>
    <w:rsid w:val="00632092"/>
    <w:rsid w:val="00632BB1"/>
    <w:rsid w:val="00636FE2"/>
    <w:rsid w:val="006727CE"/>
    <w:rsid w:val="00676D1E"/>
    <w:rsid w:val="0069002D"/>
    <w:rsid w:val="006974C4"/>
    <w:rsid w:val="006D715F"/>
    <w:rsid w:val="00704FD6"/>
    <w:rsid w:val="00712321"/>
    <w:rsid w:val="0072645F"/>
    <w:rsid w:val="00726D69"/>
    <w:rsid w:val="007327A6"/>
    <w:rsid w:val="00751AA2"/>
    <w:rsid w:val="0076060D"/>
    <w:rsid w:val="00763438"/>
    <w:rsid w:val="007869F9"/>
    <w:rsid w:val="007B03D6"/>
    <w:rsid w:val="007C70E3"/>
    <w:rsid w:val="007D2B5F"/>
    <w:rsid w:val="007D6650"/>
    <w:rsid w:val="00810208"/>
    <w:rsid w:val="00815BC8"/>
    <w:rsid w:val="00841C60"/>
    <w:rsid w:val="00850F69"/>
    <w:rsid w:val="00856CA8"/>
    <w:rsid w:val="00884C79"/>
    <w:rsid w:val="008A17FC"/>
    <w:rsid w:val="008A4AC2"/>
    <w:rsid w:val="008C19A1"/>
    <w:rsid w:val="009131F9"/>
    <w:rsid w:val="0092634C"/>
    <w:rsid w:val="00954175"/>
    <w:rsid w:val="009775E0"/>
    <w:rsid w:val="009A38AA"/>
    <w:rsid w:val="009B0F49"/>
    <w:rsid w:val="009C2172"/>
    <w:rsid w:val="009C3321"/>
    <w:rsid w:val="009E1FB9"/>
    <w:rsid w:val="009E6F60"/>
    <w:rsid w:val="009F1159"/>
    <w:rsid w:val="00A01D2E"/>
    <w:rsid w:val="00A2233C"/>
    <w:rsid w:val="00A81FEF"/>
    <w:rsid w:val="00A92C80"/>
    <w:rsid w:val="00A97D61"/>
    <w:rsid w:val="00AA5DA0"/>
    <w:rsid w:val="00AB1631"/>
    <w:rsid w:val="00AC31DB"/>
    <w:rsid w:val="00B25F3B"/>
    <w:rsid w:val="00B32283"/>
    <w:rsid w:val="00B372DD"/>
    <w:rsid w:val="00B51E4E"/>
    <w:rsid w:val="00B63A59"/>
    <w:rsid w:val="00B72DEA"/>
    <w:rsid w:val="00B83A78"/>
    <w:rsid w:val="00BB7BC7"/>
    <w:rsid w:val="00BD64C3"/>
    <w:rsid w:val="00BE6D41"/>
    <w:rsid w:val="00BF7B53"/>
    <w:rsid w:val="00C006B1"/>
    <w:rsid w:val="00C35A0A"/>
    <w:rsid w:val="00C62B7D"/>
    <w:rsid w:val="00C8671D"/>
    <w:rsid w:val="00CA1864"/>
    <w:rsid w:val="00CD1B39"/>
    <w:rsid w:val="00CD4ED2"/>
    <w:rsid w:val="00CE1E3B"/>
    <w:rsid w:val="00CF1B6A"/>
    <w:rsid w:val="00D0560E"/>
    <w:rsid w:val="00D10F0A"/>
    <w:rsid w:val="00D15981"/>
    <w:rsid w:val="00D2631E"/>
    <w:rsid w:val="00D37FFD"/>
    <w:rsid w:val="00D5528E"/>
    <w:rsid w:val="00D91EF3"/>
    <w:rsid w:val="00D92E72"/>
    <w:rsid w:val="00DC332A"/>
    <w:rsid w:val="00DC7EA0"/>
    <w:rsid w:val="00DF191C"/>
    <w:rsid w:val="00DF5A60"/>
    <w:rsid w:val="00E00120"/>
    <w:rsid w:val="00E1180E"/>
    <w:rsid w:val="00E23CDC"/>
    <w:rsid w:val="00E36671"/>
    <w:rsid w:val="00E715A6"/>
    <w:rsid w:val="00E75E55"/>
    <w:rsid w:val="00E7757F"/>
    <w:rsid w:val="00E81C4E"/>
    <w:rsid w:val="00E938FB"/>
    <w:rsid w:val="00EA3275"/>
    <w:rsid w:val="00ED7C90"/>
    <w:rsid w:val="00F5200B"/>
    <w:rsid w:val="00F647D4"/>
    <w:rsid w:val="00F86282"/>
    <w:rsid w:val="00F91541"/>
    <w:rsid w:val="00FA44B4"/>
    <w:rsid w:val="00FA5B39"/>
    <w:rsid w:val="00FB1F73"/>
    <w:rsid w:val="00FE1B7A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2"/>
    </o:shapelayout>
  </w:shapeDefaults>
  <w:decimalSymbol w:val=","/>
  <w:listSeparator w:val=";"/>
  <w14:docId w14:val="08C82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F2C20"/>
  </w:style>
  <w:style w:type="paragraph" w:styleId="Kop1">
    <w:name w:val="heading 1"/>
    <w:basedOn w:val="Standaard"/>
    <w:next w:val="Standaard"/>
    <w:link w:val="Kop1Char"/>
    <w:uiPriority w:val="9"/>
    <w:qFormat/>
    <w:rsid w:val="002F2C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41ADA9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F2C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F2C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F2C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F2C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F2C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F2C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471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F2C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23232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F2C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6CA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rsid w:val="00856CA8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rsid w:val="00856CA8"/>
    <w:pPr>
      <w:spacing w:after="0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CA8"/>
    <w:rPr>
      <w:rFonts w:ascii="Segoe UI" w:hAnsi="Segoe UI" w:cs="Segoe UI"/>
    </w:rPr>
  </w:style>
  <w:style w:type="paragraph" w:customStyle="1" w:styleId="Blokkoptekst">
    <w:name w:val="Blokkoptekst"/>
    <w:basedOn w:val="Standaard"/>
    <w:uiPriority w:val="1"/>
    <w:rsid w:val="00F647D4"/>
    <w:pPr>
      <w:spacing w:before="720" w:after="180"/>
      <w:ind w:left="504" w:right="504"/>
      <w:contextualSpacing/>
    </w:pPr>
    <w:rPr>
      <w:rFonts w:eastAsiaTheme="majorEastAsia" w:cstheme="majorBidi"/>
      <w:color w:val="FFFFFF" w:themeColor="background1"/>
      <w:sz w:val="30"/>
    </w:rPr>
  </w:style>
  <w:style w:type="paragraph" w:styleId="Bloktekst">
    <w:name w:val="Block Text"/>
    <w:basedOn w:val="Standaard"/>
    <w:uiPriority w:val="2"/>
    <w:unhideWhenUsed/>
    <w:rsid w:val="00856CA8"/>
    <w:pPr>
      <w:spacing w:line="252" w:lineRule="auto"/>
      <w:ind w:left="504" w:right="504"/>
    </w:pPr>
    <w:rPr>
      <w:color w:val="FFFFFF" w:themeColor="background1"/>
    </w:rPr>
  </w:style>
  <w:style w:type="character" w:styleId="Tekstvantijdelijkeaanduiding">
    <w:name w:val="Placeholder Text"/>
    <w:basedOn w:val="Standaardalinea-lettertype"/>
    <w:uiPriority w:val="99"/>
    <w:semiHidden/>
    <w:rsid w:val="00856CA8"/>
    <w:rPr>
      <w:rFonts w:ascii="Verdana" w:hAnsi="Verdana"/>
      <w:color w:val="808080"/>
    </w:rPr>
  </w:style>
  <w:style w:type="paragraph" w:customStyle="1" w:styleId="Ontvanger">
    <w:name w:val="Ontvanger"/>
    <w:basedOn w:val="Standaard"/>
    <w:uiPriority w:val="4"/>
    <w:rsid w:val="00856CA8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vanafzender">
    <w:name w:val="Adres van afzender"/>
    <w:basedOn w:val="Standaard"/>
    <w:uiPriority w:val="3"/>
    <w:rsid w:val="00856CA8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ard"/>
    <w:next w:val="Standaard"/>
    <w:link w:val="TitelChar"/>
    <w:uiPriority w:val="10"/>
    <w:qFormat/>
    <w:rsid w:val="002F2C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74CBC8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F2C20"/>
    <w:rPr>
      <w:rFonts w:asciiTheme="majorHAnsi" w:eastAsiaTheme="majorEastAsia" w:hAnsiTheme="majorHAnsi" w:cstheme="majorBidi"/>
      <w:color w:val="74CBC8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F2C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F2C20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2F2C20"/>
    <w:rPr>
      <w:rFonts w:asciiTheme="majorHAnsi" w:eastAsiaTheme="majorEastAsia" w:hAnsiTheme="majorHAnsi" w:cstheme="majorBidi"/>
      <w:color w:val="41ADA9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F2C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F2C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F2C20"/>
    <w:rPr>
      <w:i/>
      <w:iCs/>
      <w:color w:val="404040" w:themeColor="text1" w:themeTint="BF"/>
    </w:rPr>
  </w:style>
  <w:style w:type="paragraph" w:styleId="Lijstopsomteken">
    <w:name w:val="List Bullet"/>
    <w:basedOn w:val="Standaard"/>
    <w:uiPriority w:val="10"/>
    <w:unhideWhenUsed/>
    <w:rsid w:val="00856CA8"/>
    <w:pPr>
      <w:numPr>
        <w:numId w:val="14"/>
      </w:numPr>
      <w:tabs>
        <w:tab w:val="left" w:pos="360"/>
      </w:tabs>
    </w:pPr>
    <w:rPr>
      <w:color w:val="323232" w:themeColor="text2"/>
    </w:rPr>
  </w:style>
  <w:style w:type="paragraph" w:customStyle="1" w:styleId="Contactgegevens">
    <w:name w:val="Contactgegevens"/>
    <w:basedOn w:val="Standaard"/>
    <w:uiPriority w:val="13"/>
    <w:rsid w:val="00856CA8"/>
    <w:pPr>
      <w:spacing w:after="0"/>
    </w:pPr>
  </w:style>
  <w:style w:type="paragraph" w:customStyle="1" w:styleId="Website">
    <w:name w:val="Website"/>
    <w:basedOn w:val="Standaard"/>
    <w:next w:val="Standaard"/>
    <w:uiPriority w:val="14"/>
    <w:rsid w:val="00856CA8"/>
    <w:pPr>
      <w:spacing w:before="120"/>
    </w:pPr>
    <w:rPr>
      <w:color w:val="2B7471" w:themeColor="accent1" w:themeShade="8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F2C20"/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paragraph" w:styleId="Lijstnummering">
    <w:name w:val="List Number"/>
    <w:basedOn w:val="Standaard"/>
    <w:uiPriority w:val="11"/>
    <w:unhideWhenUsed/>
    <w:rsid w:val="00856CA8"/>
    <w:pPr>
      <w:numPr>
        <w:numId w:val="4"/>
      </w:numPr>
      <w:tabs>
        <w:tab w:val="left" w:pos="360"/>
      </w:tabs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2F2C20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F2C20"/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F2C20"/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character" w:styleId="Intensievebenadrukking">
    <w:name w:val="Intense Emphasis"/>
    <w:basedOn w:val="Standaardalinea-lettertype"/>
    <w:uiPriority w:val="21"/>
    <w:qFormat/>
    <w:rsid w:val="002F2C20"/>
    <w:rPr>
      <w:b/>
      <w:bCs/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F2C20"/>
    <w:pPr>
      <w:pBdr>
        <w:left w:val="single" w:sz="18" w:space="12" w:color="74CBC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4CBC8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F2C20"/>
    <w:rPr>
      <w:rFonts w:asciiTheme="majorHAnsi" w:eastAsiaTheme="majorEastAsia" w:hAnsiTheme="majorHAnsi" w:cstheme="majorBidi"/>
      <w:color w:val="74CBC8" w:themeColor="accent1"/>
      <w:sz w:val="28"/>
      <w:szCs w:val="28"/>
    </w:rPr>
  </w:style>
  <w:style w:type="character" w:styleId="Intensieveverwijzing">
    <w:name w:val="Intense Reference"/>
    <w:basedOn w:val="Standaardalinea-lettertype"/>
    <w:uiPriority w:val="32"/>
    <w:qFormat/>
    <w:rsid w:val="002F2C20"/>
    <w:rPr>
      <w:b/>
      <w:bCs/>
      <w:smallCaps/>
      <w:spacing w:val="5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F2C20"/>
    <w:pPr>
      <w:outlineLvl w:val="9"/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856CA8"/>
  </w:style>
  <w:style w:type="paragraph" w:styleId="Plattetekst">
    <w:name w:val="Body Text"/>
    <w:basedOn w:val="Standaard"/>
    <w:link w:val="PlattetekstChar"/>
    <w:uiPriority w:val="99"/>
    <w:semiHidden/>
    <w:unhideWhenUsed/>
    <w:rsid w:val="00856CA8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56CA8"/>
    <w:rPr>
      <w:rFonts w:ascii="Verdana" w:hAnsi="Verdana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856CA8"/>
    <w:pPr>
      <w:spacing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56CA8"/>
    <w:rPr>
      <w:rFonts w:ascii="Verdana" w:hAnsi="Verdana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56CA8"/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56CA8"/>
    <w:rPr>
      <w:rFonts w:ascii="Verdana" w:hAnsi="Verdana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56CA8"/>
    <w:rPr>
      <w:rFonts w:ascii="Verdana" w:hAnsi="Verdan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56CA8"/>
    <w:pPr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56CA8"/>
    <w:rPr>
      <w:rFonts w:ascii="Verdana" w:hAnsi="Verdan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56CA8"/>
    <w:rPr>
      <w:rFonts w:ascii="Verdana" w:hAnsi="Verdana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56CA8"/>
    <w:pPr>
      <w:spacing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56CA8"/>
    <w:rPr>
      <w:rFonts w:ascii="Verdana" w:hAnsi="Verdana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56CA8"/>
    <w:pPr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56CA8"/>
    <w:rPr>
      <w:rFonts w:ascii="Verdana" w:hAnsi="Verdana"/>
      <w:szCs w:val="16"/>
    </w:rPr>
  </w:style>
  <w:style w:type="character" w:styleId="Titelvanboek">
    <w:name w:val="Book Title"/>
    <w:basedOn w:val="Standaardalinea-lettertype"/>
    <w:uiPriority w:val="33"/>
    <w:qFormat/>
    <w:rsid w:val="002F2C20"/>
    <w:rPr>
      <w:b/>
      <w:bCs/>
      <w:smallCap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F2C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56CA8"/>
    <w:pPr>
      <w:spacing w:after="0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56CA8"/>
    <w:rPr>
      <w:rFonts w:ascii="Verdana" w:hAnsi="Verdana"/>
    </w:rPr>
  </w:style>
  <w:style w:type="table" w:styleId="Kleurrijkraster">
    <w:name w:val="Colorful Grid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56CA8"/>
    <w:rPr>
      <w:rFonts w:ascii="Verdana" w:hAnsi="Verdana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6CA8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6CA8"/>
    <w:rPr>
      <w:rFonts w:ascii="Verdana" w:hAnsi="Verdana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6C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6CA8"/>
    <w:rPr>
      <w:rFonts w:ascii="Verdana" w:hAnsi="Verdana"/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856CA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56CA8"/>
  </w:style>
  <w:style w:type="character" w:customStyle="1" w:styleId="DatumChar">
    <w:name w:val="Datum Char"/>
    <w:basedOn w:val="Standaardalinea-lettertype"/>
    <w:link w:val="Datum"/>
    <w:uiPriority w:val="99"/>
    <w:semiHidden/>
    <w:rsid w:val="00856CA8"/>
    <w:rPr>
      <w:rFonts w:ascii="Verdana" w:hAnsi="Verdana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56CA8"/>
    <w:pPr>
      <w:spacing w:after="0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56CA8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56CA8"/>
    <w:pPr>
      <w:spacing w:after="0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56CA8"/>
    <w:rPr>
      <w:rFonts w:ascii="Verdana" w:hAnsi="Verdana"/>
    </w:rPr>
  </w:style>
  <w:style w:type="character" w:styleId="Nadruk">
    <w:name w:val="Emphasis"/>
    <w:basedOn w:val="Standaardalinea-lettertype"/>
    <w:uiPriority w:val="20"/>
    <w:qFormat/>
    <w:rsid w:val="002F2C20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56CA8"/>
    <w:pPr>
      <w:spacing w:after="0"/>
    </w:p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56CA8"/>
    <w:rPr>
      <w:rFonts w:ascii="Verdana" w:hAnsi="Verdana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856CA8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856CA8"/>
    <w:pPr>
      <w:spacing w:after="0"/>
    </w:pPr>
    <w:rPr>
      <w:rFonts w:eastAsiaTheme="majorEastAsia" w:cstheme="majorBidi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6CA8"/>
    <w:rPr>
      <w:rFonts w:ascii="Verdana" w:hAnsi="Verdana"/>
      <w:color w:val="68538F" w:themeColor="accent5" w:themeShade="B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56CA8"/>
    <w:pPr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6CA8"/>
    <w:rPr>
      <w:rFonts w:ascii="Verdana" w:hAnsi="Verdan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56CA8"/>
    <w:pPr>
      <w:spacing w:after="0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56CA8"/>
    <w:rPr>
      <w:rFonts w:ascii="Verdana" w:hAnsi="Verdana"/>
      <w:szCs w:val="20"/>
    </w:rPr>
  </w:style>
  <w:style w:type="table" w:customStyle="1" w:styleId="Rastertabel1licht1">
    <w:name w:val="Rastertabel 1 licht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rsid w:val="00856CA8"/>
    <w:pPr>
      <w:spacing w:after="0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rsid w:val="00856CA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rsid w:val="00856CA8"/>
    <w:pPr>
      <w:spacing w:after="0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856CA8"/>
    <w:pPr>
      <w:spacing w:after="0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rsid w:val="00856CA8"/>
    <w:pPr>
      <w:spacing w:after="0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rsid w:val="00856CA8"/>
    <w:pPr>
      <w:spacing w:after="0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856CA8"/>
    <w:pPr>
      <w:spacing w:after="0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rsid w:val="00856CA8"/>
    <w:pPr>
      <w:spacing w:after="0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rsid w:val="00856CA8"/>
    <w:pPr>
      <w:spacing w:after="0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rsid w:val="00856CA8"/>
    <w:pPr>
      <w:spacing w:after="0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rsid w:val="00856CA8"/>
    <w:pPr>
      <w:spacing w:after="0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rsid w:val="00856CA8"/>
    <w:pPr>
      <w:spacing w:after="0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rsid w:val="00856CA8"/>
    <w:pPr>
      <w:spacing w:after="0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rsid w:val="00856CA8"/>
    <w:pPr>
      <w:spacing w:after="0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56CA8"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56CA8"/>
    <w:rPr>
      <w:rFonts w:ascii="Verdana" w:hAnsi="Verdana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F2C20"/>
    <w:rPr>
      <w:rFonts w:asciiTheme="majorHAnsi" w:eastAsiaTheme="majorEastAsia" w:hAnsiTheme="majorHAnsi" w:cstheme="majorBidi"/>
      <w:i/>
      <w:iCs/>
      <w:color w:val="2B7471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F2C20"/>
    <w:rPr>
      <w:rFonts w:asciiTheme="majorHAnsi" w:eastAsiaTheme="majorEastAsia" w:hAnsiTheme="majorHAnsi" w:cstheme="majorBidi"/>
      <w:b/>
      <w:bCs/>
      <w:color w:val="323232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F2C20"/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character" w:styleId="HTML-acroniem">
    <w:name w:val="HTML Acronym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56CA8"/>
    <w:pPr>
      <w:spacing w:after="0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56CA8"/>
    <w:rPr>
      <w:rFonts w:ascii="Verdana" w:hAnsi="Verdana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56CA8"/>
    <w:pPr>
      <w:spacing w:after="0"/>
    </w:pPr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56CA8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856CA8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yperlink">
    <w:name w:val="Hyperlink"/>
    <w:basedOn w:val="Standaardalinea-lettertype"/>
    <w:uiPriority w:val="99"/>
    <w:unhideWhenUsed/>
    <w:rsid w:val="00856CA8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56CA8"/>
    <w:pPr>
      <w:spacing w:after="0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56CA8"/>
    <w:pPr>
      <w:spacing w:after="0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56CA8"/>
    <w:pPr>
      <w:spacing w:after="0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56CA8"/>
    <w:pPr>
      <w:spacing w:after="0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56CA8"/>
    <w:pPr>
      <w:spacing w:after="0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56CA8"/>
    <w:pPr>
      <w:spacing w:after="0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56CA8"/>
    <w:pPr>
      <w:spacing w:after="0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56CA8"/>
    <w:pPr>
      <w:spacing w:after="0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56CA8"/>
    <w:pPr>
      <w:spacing w:after="0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56CA8"/>
    <w:rPr>
      <w:rFonts w:eastAsiaTheme="majorEastAsia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856CA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856CA8"/>
    <w:pPr>
      <w:spacing w:after="0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856CA8"/>
    <w:pPr>
      <w:spacing w:after="0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856CA8"/>
    <w:pPr>
      <w:spacing w:after="0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856CA8"/>
    <w:pPr>
      <w:spacing w:after="0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856CA8"/>
    <w:pPr>
      <w:spacing w:after="0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856CA8"/>
    <w:pPr>
      <w:spacing w:after="0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Lijst">
    <w:name w:val="List"/>
    <w:basedOn w:val="Standaard"/>
    <w:uiPriority w:val="99"/>
    <w:semiHidden/>
    <w:unhideWhenUsed/>
    <w:rsid w:val="00856CA8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856CA8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856CA8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856CA8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856CA8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56CA8"/>
    <w:pPr>
      <w:numPr>
        <w:numId w:val="6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56CA8"/>
    <w:pPr>
      <w:numPr>
        <w:numId w:val="7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56CA8"/>
    <w:pPr>
      <w:numPr>
        <w:numId w:val="8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56CA8"/>
    <w:pPr>
      <w:numPr>
        <w:numId w:val="9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56CA8"/>
    <w:pPr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56CA8"/>
    <w:pPr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56CA8"/>
    <w:pPr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56CA8"/>
    <w:pPr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56CA8"/>
    <w:pPr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56CA8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56CA8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56CA8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56CA8"/>
    <w:pPr>
      <w:numPr>
        <w:numId w:val="13"/>
      </w:numPr>
      <w:contextualSpacing/>
    </w:pPr>
  </w:style>
  <w:style w:type="paragraph" w:styleId="Lijstalinea">
    <w:name w:val="List Paragraph"/>
    <w:basedOn w:val="Standaard"/>
    <w:uiPriority w:val="34"/>
    <w:qFormat/>
    <w:rsid w:val="00320D6C"/>
    <w:pPr>
      <w:ind w:left="720"/>
      <w:contextualSpacing/>
    </w:pPr>
  </w:style>
  <w:style w:type="table" w:customStyle="1" w:styleId="Lijsttabel1licht1">
    <w:name w:val="Lijsttabel 1 licht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rsid w:val="00856CA8"/>
    <w:pPr>
      <w:spacing w:after="0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rsid w:val="00856CA8"/>
    <w:pPr>
      <w:spacing w:after="0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rsid w:val="00856CA8"/>
    <w:pPr>
      <w:spacing w:after="0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rsid w:val="00856CA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rsid w:val="00856CA8"/>
    <w:pPr>
      <w:spacing w:after="0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rsid w:val="00856CA8"/>
    <w:pPr>
      <w:spacing w:after="0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rsid w:val="00856CA8"/>
    <w:pPr>
      <w:spacing w:after="0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rsid w:val="00856CA8"/>
    <w:pPr>
      <w:spacing w:after="0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rsid w:val="00856CA8"/>
    <w:pPr>
      <w:spacing w:after="0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rsid w:val="00856CA8"/>
    <w:pPr>
      <w:spacing w:after="0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rsid w:val="00856CA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rsid w:val="00856CA8"/>
    <w:pPr>
      <w:spacing w:after="0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rsid w:val="00856CA8"/>
    <w:pPr>
      <w:spacing w:after="0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rsid w:val="00856CA8"/>
    <w:pPr>
      <w:spacing w:after="0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rsid w:val="00856CA8"/>
    <w:pPr>
      <w:spacing w:after="0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rsid w:val="00856CA8"/>
    <w:pPr>
      <w:spacing w:after="0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rsid w:val="00856CA8"/>
    <w:pPr>
      <w:spacing w:after="0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856C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56CA8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856CA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856CA8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856CA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856C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56CA8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Geenafstand">
    <w:name w:val="No Spacing"/>
    <w:uiPriority w:val="1"/>
    <w:qFormat/>
    <w:rsid w:val="002F2C20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856CA8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856CA8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56CA8"/>
    <w:pPr>
      <w:spacing w:after="0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56CA8"/>
    <w:rPr>
      <w:rFonts w:ascii="Verdana" w:hAnsi="Verdana"/>
    </w:rPr>
  </w:style>
  <w:style w:type="character" w:styleId="Paginanummer">
    <w:name w:val="pag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table" w:customStyle="1" w:styleId="Onopgemaaktetabel11">
    <w:name w:val="Onopgemaakte tabel 11"/>
    <w:basedOn w:val="Standaardtabel"/>
    <w:uiPriority w:val="41"/>
    <w:rsid w:val="00856CA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rsid w:val="00856CA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rsid w:val="00856CA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rsid w:val="00856CA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56CA8"/>
    <w:pPr>
      <w:spacing w:after="0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56CA8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56CA8"/>
  </w:style>
  <w:style w:type="character" w:customStyle="1" w:styleId="AanhefChar">
    <w:name w:val="Aanhef Char"/>
    <w:basedOn w:val="Standaardalinea-lettertype"/>
    <w:link w:val="Aanhef"/>
    <w:uiPriority w:val="99"/>
    <w:semiHidden/>
    <w:rsid w:val="00856CA8"/>
    <w:rPr>
      <w:rFonts w:ascii="Verdana" w:hAnsi="Verdana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856CA8"/>
    <w:pPr>
      <w:spacing w:after="0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56CA8"/>
    <w:rPr>
      <w:rFonts w:ascii="Verdana" w:hAnsi="Verdana"/>
    </w:rPr>
  </w:style>
  <w:style w:type="character" w:styleId="Zwaar">
    <w:name w:val="Strong"/>
    <w:basedOn w:val="Standaardalinea-lettertype"/>
    <w:uiPriority w:val="22"/>
    <w:qFormat/>
    <w:rsid w:val="002F2C20"/>
    <w:rPr>
      <w:b/>
      <w:bCs/>
    </w:rPr>
  </w:style>
  <w:style w:type="character" w:styleId="Subtielebenadrukking">
    <w:name w:val="Subtle Emphasis"/>
    <w:basedOn w:val="Standaardalinea-lettertype"/>
    <w:uiPriority w:val="19"/>
    <w:qFormat/>
    <w:rsid w:val="002F2C20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qFormat/>
    <w:rsid w:val="002F2C20"/>
    <w:rPr>
      <w:smallCaps/>
      <w:color w:val="404040" w:themeColor="text1" w:themeTint="BF"/>
      <w:u w:val="single" w:color="7F7F7F" w:themeColor="text1" w:themeTint="80"/>
    </w:rPr>
  </w:style>
  <w:style w:type="table" w:styleId="3D-effectenvoortabel1">
    <w:name w:val="Table 3D effects 1"/>
    <w:basedOn w:val="Standaardtabel"/>
    <w:uiPriority w:val="99"/>
    <w:semiHidden/>
    <w:unhideWhenUsed/>
    <w:rsid w:val="00856CA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856CA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856CA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856CA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856CA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856C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856CA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856CA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856CA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856CA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856CA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856CA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856CA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856CA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856CA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856C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856CA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856C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856CA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856CA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856C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856C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856C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856CA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856CA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rasterlicht1">
    <w:name w:val="Tabelraster licht1"/>
    <w:basedOn w:val="Standaardtabel"/>
    <w:uiPriority w:val="40"/>
    <w:rsid w:val="00856CA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856CA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856CA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856C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856C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856C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856C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56CA8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56CA8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856C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856CA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856CA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6C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856CA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856CA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856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856CA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856CA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856CA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856CA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56CA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56CA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56CA8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56CA8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56CA8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56CA8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56CA8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56CA8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56CA8"/>
    <w:pPr>
      <w:spacing w:after="100"/>
      <w:ind w:left="1760"/>
    </w:pPr>
  </w:style>
  <w:style w:type="character" w:customStyle="1" w:styleId="Vermelding1">
    <w:name w:val="Vermeldin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856CA8"/>
    <w:pPr>
      <w:numPr>
        <w:numId w:val="15"/>
      </w:numPr>
    </w:pPr>
  </w:style>
  <w:style w:type="numbering" w:styleId="1ai">
    <w:name w:val="Outline List 1"/>
    <w:basedOn w:val="Geenlijst"/>
    <w:uiPriority w:val="99"/>
    <w:semiHidden/>
    <w:unhideWhenUsed/>
    <w:rsid w:val="00856CA8"/>
    <w:pPr>
      <w:numPr>
        <w:numId w:val="16"/>
      </w:numPr>
    </w:pPr>
  </w:style>
  <w:style w:type="character" w:customStyle="1" w:styleId="Hashtag1">
    <w:name w:val="Hashta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Artikelsectie">
    <w:name w:val="Outline List 3"/>
    <w:basedOn w:val="Geenlijst"/>
    <w:uiPriority w:val="99"/>
    <w:semiHidden/>
    <w:unhideWhenUsed/>
    <w:rsid w:val="00856CA8"/>
    <w:pPr>
      <w:numPr>
        <w:numId w:val="17"/>
      </w:numPr>
    </w:p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856CA8"/>
    <w:rPr>
      <w:rFonts w:ascii="Verdana" w:hAnsi="Verdana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56CA8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es\AppData\Roaming\Microsoft\Templates\Brochure%20met%20drie%20vouwranden%20(blauw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518FE0-A6E8-42A1-BFC9-AE5E2CFC3B2A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Brochure%20met%20drie%20vouwranden%20(blauw).dotx</Template>
  <TotalTime>0</TotalTime>
  <Pages>2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2022-06-13T19:44:00Z</dcterms:created>
  <dcterms:modified xsi:type="dcterms:W3CDTF">2022-06-13T19:44:00Z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